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1BFCC" w14:textId="5A5971A9" w:rsidR="00F635E4" w:rsidRDefault="00EE33EB"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0306B5AE" wp14:editId="177CDC82">
            <wp:simplePos x="0" y="0"/>
            <wp:positionH relativeFrom="page">
              <wp:align>right</wp:align>
            </wp:positionH>
            <wp:positionV relativeFrom="page">
              <wp:align>top</wp:align>
            </wp:positionV>
            <wp:extent cx="7746999" cy="10031104"/>
            <wp:effectExtent l="0" t="0" r="698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6999" cy="10031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50FD5CED" wp14:editId="1385A4BD">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3EB48E"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9D34984"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lastRenderedPageBreak/>
        <w:t>Esther 1 Teaching Points and Bible Study Questions</w:t>
      </w:r>
    </w:p>
    <w:p w14:paraId="09B7F7D1" w14:textId="4F01DE87"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Divine Providence in Action</w:t>
      </w:r>
    </w:p>
    <w:p w14:paraId="71AABC8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Book of Esther is a powerful testament to God's unseen hand guiding the course of history. Though God's name is not explicitly mentioned, His presence is unmistakable. Esther's rise to queen and her pivotal role in saving her people illustrate how God orchestrates events for His purposes. As Proverbs 16:9 reminds us, "A man's heart plans his course, but the LORD determines his steps." Trust that God is working behind the scenes in your life, even when you can't see it.</w:t>
      </w:r>
    </w:p>
    <w:p w14:paraId="3E0E87D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divine providence in unexpected events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providence sometimes works through seemingly ordinary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1 about trusting divine timing in challenging situations? </w:t>
      </w:r>
    </w:p>
    <w:p w14:paraId="4E7D2694"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Fear</w:t>
      </w:r>
    </w:p>
    <w:p w14:paraId="323DEAC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 xml:space="preserve">Esther's bravery is a shining example of faith in action. When faced with the daunting task of approaching King Xerxes uninvited, she declared, "If I perish, I perish" (Esther 4:16). Her willingness to risk her life for her people teaches us that true courage is not the absence of fear, but the decision to act despite it. Let Esther's example </w:t>
      </w:r>
      <w:proofErr w:type="gramStart"/>
      <w:r w:rsidRPr="00F6333B">
        <w:rPr>
          <w:rFonts w:eastAsia="Times New Roman"/>
          <w:kern w:val="0"/>
          <w:sz w:val="21"/>
          <w:szCs w:val="21"/>
        </w:rPr>
        <w:t>inspire</w:t>
      </w:r>
      <w:proofErr w:type="gramEnd"/>
      <w:r w:rsidRPr="00F6333B">
        <w:rPr>
          <w:rFonts w:eastAsia="Times New Roman"/>
          <w:kern w:val="0"/>
          <w:sz w:val="21"/>
          <w:szCs w:val="21"/>
        </w:rPr>
        <w:t xml:space="preserve"> you to stand firm in your convictions, trusting that God will provide the strength you need.</w:t>
      </w:r>
    </w:p>
    <w:p w14:paraId="0C65E86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demonstrate courage when facing authority figures, like Queen Vashti did with King Xerxes?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would you do if standing up for your beliefs risked your position or reputation?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courage often require personal sacrifice, and how can you prepare for such moments? </w:t>
      </w:r>
    </w:p>
    <w:p w14:paraId="6BAA94B6"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5D16A5"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58622990" w14:textId="77777777" w:rsidR="00357727" w:rsidRDefault="00357727" w:rsidP="00357727">
      <w:pPr>
        <w:spacing w:line="247" w:lineRule="auto"/>
        <w:rPr>
          <w:rFonts w:eastAsia="Times New Roman"/>
          <w:b/>
          <w:bCs/>
          <w:kern w:val="0"/>
          <w:sz w:val="21"/>
          <w:szCs w:val="21"/>
        </w:rPr>
      </w:pPr>
    </w:p>
    <w:p w14:paraId="3C90C1A2" w14:textId="583A8737"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Power of Fasting and Prayer</w:t>
      </w:r>
    </w:p>
    <w:p w14:paraId="1861290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Before Esther approached the king, she called for a three-day fast among the Jews (Esther 4:16). This act of collective fasting and prayer underscores the importance of seeking God's guidance and intervention in times of crisis. As Jesus taught, "This kind can come out only by prayer and fasting" (Mark 9:29). Incorporate fasting and prayer into your spiritual routine to draw closer to God and seek His will in your life.</w:t>
      </w:r>
    </w:p>
    <w:p w14:paraId="626F24A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fasting and prayer influence your decision-making in challenging situations like Esther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fasting and prayer are powerful tools for seeking guidance and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about the impact of collective fasting and prayer in your community? </w:t>
      </w:r>
    </w:p>
    <w:p w14:paraId="5CDE8006"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Wise Counsel</w:t>
      </w:r>
    </w:p>
    <w:p w14:paraId="5EE2401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guidance to Esther was crucial in the unfolding of events. His wisdom and insight helped Esther navigate the complexities of palace life and the impending threat to her people. Proverbs 15:22 reminds us, "Plans fail for lack of counsel, but with many advisers they succeed." Surround yourself with godly mentors and friends who can offer wise counsel and support.</w:t>
      </w:r>
    </w:p>
    <w:p w14:paraId="28C1B15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seeking wise counsel prevent impulsive decisions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crucial to evaluate the motives of those offering advice?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1 about the consequences of ignoring wise counsel? </w:t>
      </w:r>
    </w:p>
    <w:p w14:paraId="080627EC"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40F15B"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3E1B7C87" w14:textId="77777777" w:rsidR="00357727" w:rsidRDefault="00357727" w:rsidP="00357727">
      <w:pPr>
        <w:spacing w:line="247" w:lineRule="auto"/>
        <w:rPr>
          <w:rFonts w:eastAsia="Times New Roman"/>
          <w:b/>
          <w:bCs/>
          <w:kern w:val="0"/>
          <w:sz w:val="21"/>
          <w:szCs w:val="21"/>
        </w:rPr>
      </w:pPr>
    </w:p>
    <w:p w14:paraId="29BDEBB1" w14:textId="3277EF13"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Humility and Patience</w:t>
      </w:r>
    </w:p>
    <w:p w14:paraId="7607B3E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story teaches us the value of humility and patience. She did not rush into action but waited for the right moment to reveal her identity and petition the king. James 4:10 encourages us, "Humble yourselves before the Lord, and He will lift you up." Trust in God's timing and remain humble, knowing that He will exalt you in due time.</w:t>
      </w:r>
    </w:p>
    <w:p w14:paraId="1F147681" w14:textId="77777777" w:rsidR="00357727" w:rsidRDefault="00357727" w:rsidP="00357727">
      <w:pPr>
        <w:spacing w:line="247" w:lineRule="auto"/>
      </w:pPr>
      <w:r w:rsidRPr="00F6333B">
        <w:rPr>
          <w:rFonts w:eastAsia="Times New Roman"/>
          <w:kern w:val="0"/>
          <w:sz w:val="21"/>
          <w:szCs w:val="21"/>
        </w:rPr>
        <w:t>1. How can you practice humility when faced with authority figures, as seen in Esther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learn about patience from Vashti's response to the king's command?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humility is important in maintaining relationships, as demonstrated in Esther 1?</w:t>
      </w:r>
    </w:p>
    <w:p w14:paraId="6CA1288A" w14:textId="1B22BF60"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7D9D18E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 xml:space="preserve">Haman's downfall is a stark reminder of the dangers of pride. His arrogance and desire for power led to his ultimate demise. Proverbs 16:18 warns, "Pride goes before destruction, and a haughty spirit before a fall." Let Haman's story </w:t>
      </w:r>
      <w:proofErr w:type="gramStart"/>
      <w:r w:rsidRPr="00F6333B">
        <w:rPr>
          <w:rFonts w:eastAsia="Times New Roman"/>
          <w:kern w:val="0"/>
          <w:sz w:val="21"/>
          <w:szCs w:val="21"/>
        </w:rPr>
        <w:t>serve</w:t>
      </w:r>
      <w:proofErr w:type="gramEnd"/>
      <w:r w:rsidRPr="00F6333B">
        <w:rPr>
          <w:rFonts w:eastAsia="Times New Roman"/>
          <w:kern w:val="0"/>
          <w:sz w:val="21"/>
          <w:szCs w:val="21"/>
        </w:rPr>
        <w:t xml:space="preserve"> as a cautionary tale to guard against pride and seek humility in all your endeavors.</w:t>
      </w:r>
    </w:p>
    <w:p w14:paraId="0ED0A5E4"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address pride in your own life before it leads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blinds us to the impact of our actions on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1 about the importance of humility in leadership? </w:t>
      </w:r>
    </w:p>
    <w:p w14:paraId="48318EB1"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417F07"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5965CC5E" w14:textId="77777777" w:rsidR="00357727" w:rsidRDefault="00357727" w:rsidP="00357727">
      <w:pPr>
        <w:spacing w:line="247" w:lineRule="auto"/>
        <w:rPr>
          <w:rFonts w:eastAsia="Times New Roman"/>
          <w:b/>
          <w:bCs/>
          <w:kern w:val="0"/>
          <w:sz w:val="21"/>
          <w:szCs w:val="21"/>
        </w:rPr>
      </w:pPr>
    </w:p>
    <w:p w14:paraId="7578E52E" w14:textId="30B2E0C6"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Role of Identity</w:t>
      </w:r>
    </w:p>
    <w:p w14:paraId="39FD0F3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Jewish identity was central to her mission. Her willingness to embrace who she was and stand up for her people was key to their deliverance. Galatians 3:28 reminds us, "There is neither Jew nor Greek, slave nor free, male nor female, for you are all one in Christ Jesus." Embrace your identity in Christ and let it guide your actions and decisions.</w:t>
      </w:r>
    </w:p>
    <w:p w14:paraId="3C3EAF57"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understanding your identity influence your decisions in challenging situations like Queen Vashti's refusal?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identity plays a crucial role in standing up for personal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Vashti's actions about maintaining identity under societal pressure? </w:t>
      </w:r>
    </w:p>
    <w:p w14:paraId="4BD97313"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70206AE7"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deliverance of the Jews in Esther's time is a testament to God's faithfulness to His covenant people. Despite the odds, God preserved His people, fulfilling His promises. As 2 Timothy 2:13 assures us, "If we are faithless, He remains faithful, for He cannot deny Himself." Trust in God's unwavering faithfulness, knowing that He will fulfill His promises to you.</w:t>
      </w:r>
    </w:p>
    <w:p w14:paraId="26B2194E"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trust God's faithfulness when circumstances seem to contradict His promises, like in Esther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the events in Esther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in small details strengthen your faith in His larger promises? </w:t>
      </w:r>
    </w:p>
    <w:p w14:paraId="01352C9E"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19F570"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120FC036" w14:textId="77777777" w:rsidR="00357727" w:rsidRDefault="00357727" w:rsidP="00357727">
      <w:pPr>
        <w:spacing w:line="247" w:lineRule="auto"/>
        <w:rPr>
          <w:rFonts w:eastAsia="Times New Roman"/>
          <w:b/>
          <w:bCs/>
          <w:kern w:val="0"/>
          <w:sz w:val="21"/>
          <w:szCs w:val="21"/>
        </w:rPr>
      </w:pPr>
    </w:p>
    <w:p w14:paraId="198182B4" w14:textId="46E9CAA4"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Impact of One Person</w:t>
      </w:r>
    </w:p>
    <w:p w14:paraId="1880042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story highlights the profound impact one person can have when they step out in faith. Her courage and obedience changed the course of history for her people. As Jesus said in Matthew 5:14, "You are the light of the world. A city on a hill cannot be hidden." Let your light shine and be open to the ways God can use you to make a difference.</w:t>
      </w:r>
    </w:p>
    <w:p w14:paraId="022C91C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use your influence to positively impact your community like Queen Vashti did in Esther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Queen Vashti's decision was significant, and how can you apply similar courage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Vashti's actions about standing up for your values in challenging situations? </w:t>
      </w:r>
    </w:p>
    <w:p w14:paraId="02E0726F"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Celebrating God's Deliverance</w:t>
      </w:r>
    </w:p>
    <w:p w14:paraId="7792AD3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institution of the Feast of Purim as a celebration of the Jews' deliverance is a reminder to commemorate God's faithfulness and provision. Psalm 145:7 encourages us, "They will extol the fame of Your abundant goodness and joyfully sing of Your righteousness." Take time to celebrate and remember the ways God has delivered and blessed you, sharing His goodness with others.</w:t>
      </w:r>
    </w:p>
    <w:p w14:paraId="510C2437" w14:textId="77777777" w:rsidR="00357727"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you celebrate God's deliverance in your life like the feasts in Esther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deliverance is important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remember and celebrate God's deliverance regularly?</w:t>
      </w:r>
      <w:r w:rsidRPr="001B37DC">
        <w:br w:type="page"/>
      </w:r>
    </w:p>
    <w:p w14:paraId="59D63350"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t>Esther 2 Teaching Points and Bible Study Questions</w:t>
      </w:r>
    </w:p>
    <w:p w14:paraId="097B5C08" w14:textId="014D87CD"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Divine Timing is Perfect</w:t>
      </w:r>
    </w:p>
    <w:p w14:paraId="5C865BD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In Esther 2, we see the orchestration of events that lead to Esther becoming queen. This reminds us that God's timing is impeccable. As it is written, "He has made everything beautiful in its time" (Ecclesiastes 3:11). Trust that God’s plans unfold at the right moment, even when we cannot see the full picture.</w:t>
      </w:r>
    </w:p>
    <w:p w14:paraId="297D7AF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trust in divine timing when facing unexpected changes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Esther's patience in waiting for the right moment?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divine timing help you make better decisions in challenging situations? </w:t>
      </w:r>
    </w:p>
    <w:p w14:paraId="4DE3B40B"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Uses Ordinary People for Extraordinary Purposes</w:t>
      </w:r>
    </w:p>
    <w:p w14:paraId="337EE110"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was an ordinary Jewish girl, yet she was chosen to be queen. This demonstrates that God often uses those who seem insignificant to accomplish His grand purposes. As 1 Corinthians 1:27 states, "But God chose the foolish things of the world to shame the wise." Never underestimate what God can do through you.</w:t>
      </w:r>
    </w:p>
    <w:p w14:paraId="258CFF3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embrace opportunities where God might use you for extraordinary purposes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chooses ordinary people for significant roles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yourself to be used by God in unexpected ways? </w:t>
      </w:r>
    </w:p>
    <w:p w14:paraId="66354787"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ADBD2A"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0C6EF90D" w14:textId="77777777" w:rsidR="00357727" w:rsidRDefault="00357727" w:rsidP="00357727">
      <w:pPr>
        <w:spacing w:line="247" w:lineRule="auto"/>
        <w:rPr>
          <w:rFonts w:eastAsia="Times New Roman"/>
          <w:b/>
          <w:bCs/>
          <w:kern w:val="0"/>
          <w:sz w:val="21"/>
          <w:szCs w:val="21"/>
        </w:rPr>
      </w:pPr>
    </w:p>
    <w:p w14:paraId="2D271FF2" w14:textId="543EE89F"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Preparation is Key</w:t>
      </w:r>
    </w:p>
    <w:p w14:paraId="51014747"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Before Esther met the king, she underwent a year of beauty treatments. This preparation was crucial for her role. Similarly, God prepares us for the tasks He sets before us. "For we are God’s workmanship, created in Christ Jesus to do good works" (Ephesians 2:10). Embrace the preparation process as part of His plan.</w:t>
      </w:r>
    </w:p>
    <w:p w14:paraId="391849C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apply Esther's preparation process to achieve your personal or professional goals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thorough preparation is crucial before taking on new responsibilities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prepared for unexpected opportunities in your life? </w:t>
      </w:r>
    </w:p>
    <w:p w14:paraId="73D25E95"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Favor Comes from God</w:t>
      </w:r>
    </w:p>
    <w:p w14:paraId="6883626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found favor in the eyes of everyone who saw her, including the king. This favor was not by chance but by divine appointment. Proverbs 3:4 encourages us, "Then you will find favor and high regard in the sight of God and man." Seek to live in a way that honors God, and He will grant you favor.</w:t>
      </w:r>
    </w:p>
    <w:p w14:paraId="1363E9C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seek God's favor in challenging situations like Esther did with the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favor is crucial in achieving success and influence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embrace God's favor in everyday circumstances? </w:t>
      </w:r>
    </w:p>
    <w:p w14:paraId="14D31BC3"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E27A67"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78F2C261" w14:textId="77777777" w:rsidR="00357727" w:rsidRDefault="00357727" w:rsidP="00357727">
      <w:pPr>
        <w:spacing w:line="247" w:lineRule="auto"/>
        <w:rPr>
          <w:rFonts w:eastAsia="Times New Roman"/>
          <w:b/>
          <w:bCs/>
          <w:kern w:val="0"/>
          <w:sz w:val="21"/>
          <w:szCs w:val="21"/>
        </w:rPr>
      </w:pPr>
    </w:p>
    <w:p w14:paraId="7B0D677D" w14:textId="677E7245"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Humility Opens Doors</w:t>
      </w:r>
    </w:p>
    <w:p w14:paraId="4C481694"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humility and obedience to Mordecai’s instructions played a significant role in her success. "Humble yourselves before the Lord, and He will exalt you" (James 4:10). Humility is a powerful trait that God honors and uses to open doors we never imagined.</w:t>
      </w:r>
    </w:p>
    <w:p w14:paraId="4D092A75" w14:textId="77777777" w:rsidR="00357727" w:rsidRDefault="00357727" w:rsidP="00357727">
      <w:pPr>
        <w:spacing w:line="247" w:lineRule="auto"/>
      </w:pPr>
      <w:r w:rsidRPr="00F6333B">
        <w:rPr>
          <w:rFonts w:eastAsia="Times New Roman"/>
          <w:kern w:val="0"/>
          <w:sz w:val="21"/>
          <w:szCs w:val="21"/>
        </w:rPr>
        <w:t>1. How can practicing humility in your daily life open doors for new opportunities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was crucial for Esther's rise to become queen?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Esther's humility to apply in challenging situations today?</w:t>
      </w:r>
    </w:p>
    <w:p w14:paraId="3046226A" w14:textId="197F8B21"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Unstoppable</w:t>
      </w:r>
    </w:p>
    <w:p w14:paraId="0DA3032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Despite the challenges and uncertainties, God’s plan for Esther to become queen was fulfilled. This is a testament to the fact that God’s purposes cannot be thwarted. "The LORD of Hosts has sworn: 'As I have planned, so will it be; as I have purposed, so will it stand'" (Isaiah 14:24).</w:t>
      </w:r>
    </w:p>
    <w:p w14:paraId="41BD471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trust God's plans when circumstances seem unfavorable, like Esther's situation in the palace?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Esther's story about God's timing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plans prevailed despite the challenges Esther faced, and how can this inspire you? </w:t>
      </w:r>
    </w:p>
    <w:p w14:paraId="0FB82090"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1D223E"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5EF3A46D" w14:textId="77777777" w:rsidR="00357727" w:rsidRDefault="00357727" w:rsidP="00357727">
      <w:pPr>
        <w:spacing w:line="247" w:lineRule="auto"/>
        <w:rPr>
          <w:rFonts w:eastAsia="Times New Roman"/>
          <w:b/>
          <w:bCs/>
          <w:kern w:val="0"/>
          <w:sz w:val="21"/>
          <w:szCs w:val="21"/>
        </w:rPr>
      </w:pPr>
    </w:p>
    <w:p w14:paraId="155DE9BF" w14:textId="73B76D93"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Courage is Essential</w:t>
      </w:r>
    </w:p>
    <w:p w14:paraId="4EDCFF6E"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journey required courage, as she stepped into a role that was fraught with risk. "Be strong and courageous. Do not be afraid; do not be discouraged, for the LORD your God will be with you wherever you go" (Joshua 1:9). Courage is essential when following God’s call.</w:t>
      </w:r>
    </w:p>
    <w:p w14:paraId="0F3FFDE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demonstrate courage in situations where you feel powerless, like Esther did in the palace?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when facing unexpected challenges, as Esther did with her new role?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Esther's courage to help you stand up for your beliefs today? </w:t>
      </w:r>
    </w:p>
    <w:p w14:paraId="24FC195A"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Providence is at Work</w:t>
      </w:r>
    </w:p>
    <w:p w14:paraId="76655F6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seemingly random events in Esther’s life were part of God’s providential plan. "And we know that God works all things together for the good of those who love Him" (Romans 8:28). Trust that God is weaving your life’s events into a beautiful tapestry.</w:t>
      </w:r>
    </w:p>
    <w:p w14:paraId="2A098D6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God's providence in unexpected opportunities in your life, like Esther's selection as queen?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plan when circumstances seem beyond your control?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places certain people in positions of influence, and how can you use your influence wisely? </w:t>
      </w:r>
    </w:p>
    <w:p w14:paraId="1361EDBE"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5C5276"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6E917525" w14:textId="77777777" w:rsidR="00357727" w:rsidRDefault="00357727" w:rsidP="00357727">
      <w:pPr>
        <w:spacing w:line="247" w:lineRule="auto"/>
        <w:rPr>
          <w:rFonts w:eastAsia="Times New Roman"/>
          <w:b/>
          <w:bCs/>
          <w:kern w:val="0"/>
          <w:sz w:val="21"/>
          <w:szCs w:val="21"/>
        </w:rPr>
      </w:pPr>
    </w:p>
    <w:p w14:paraId="4B821E27" w14:textId="2CD47B78"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Influence is a Responsibility</w:t>
      </w:r>
    </w:p>
    <w:p w14:paraId="59CB9C6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As queen, Esther had significant influence, which she used for the good of her people. "To whom much is given, much will be required" (Luke 12:48). Recognize the influence you have and use it responsibly to further God’s kingdom.</w:t>
      </w:r>
    </w:p>
    <w:p w14:paraId="733CEEC4"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use your influence responsibly in your community, like Esther did in the palace?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using your influence for positive change in others'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your influence matter when making decisions that affect those around you? </w:t>
      </w:r>
    </w:p>
    <w:p w14:paraId="03A0C7FF"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is Unchanging</w:t>
      </w:r>
    </w:p>
    <w:p w14:paraId="4A253F9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Throughout Esther’s story, God’s faithfulness is evident. He remained true to His promises and His people. "Know therefore that the LORD your God is God; He is the faithful God, keeping His covenant of loving devotion for a thousand generations" (Deuteronomy 7:9). Rest in the assurance of His unchanging faithfulness.</w:t>
      </w:r>
    </w:p>
    <w:p w14:paraId="1205D91B" w14:textId="77777777" w:rsidR="00357727"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you trust in God's faithfulness when facing unexpected life changes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constant despite human actions or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unchanging faithfulness in your life?</w:t>
      </w:r>
      <w:r w:rsidRPr="001B37DC">
        <w:br w:type="page"/>
      </w:r>
    </w:p>
    <w:p w14:paraId="05669257"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t>Esther 3 Teaching Points and Bible Study Questions</w:t>
      </w:r>
    </w:p>
    <w:p w14:paraId="4B08C98E" w14:textId="5D480261"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Subtlety of Evil Plans</w:t>
      </w:r>
    </w:p>
    <w:p w14:paraId="2B291E0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In Esther 3, we see Haman's plot against the Jews unfold with cunning and deceit. Evil often works in subtle ways, creeping into our lives when we least expect it. As believers, we must remain vigilant, discerning the spirits and testing everything against the truth of Scripture. "Be sober-minded and alert. Your adversary the devil prowls around like a roaring lion, seeking someone to devour" (1 Peter 5:8).</w:t>
      </w:r>
    </w:p>
    <w:p w14:paraId="637203C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address subtle evil plans in your daily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evil plans often appear harmless at first, and how can you stay vigilant?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being complicit in harmful schemes at work or in social circles? </w:t>
      </w:r>
    </w:p>
    <w:p w14:paraId="2806DDB4"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Position</w:t>
      </w:r>
    </w:p>
    <w:p w14:paraId="2A740D0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Haman's rise to power reminds us of the influence that comes with position. While he used his authority for evil, we are called to use our positions to serve others and glorify God. Remember, "For those who exalt themselves will be humbled, and those who humble themselves will be exalted" (Matthew 23:12).</w:t>
      </w:r>
    </w:p>
    <w:p w14:paraId="41244F5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use your current position to influence positive change in your community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Haman's position led to pride, and how can you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if you were in Mordecai's position to protect your people? </w:t>
      </w:r>
    </w:p>
    <w:p w14:paraId="692E6025"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E26343"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128D0504" w14:textId="77777777" w:rsidR="00357727" w:rsidRDefault="00357727" w:rsidP="00357727">
      <w:pPr>
        <w:spacing w:line="247" w:lineRule="auto"/>
        <w:rPr>
          <w:rFonts w:eastAsia="Times New Roman"/>
          <w:b/>
          <w:bCs/>
          <w:kern w:val="0"/>
          <w:sz w:val="21"/>
          <w:szCs w:val="21"/>
        </w:rPr>
      </w:pPr>
    </w:p>
    <w:p w14:paraId="29054E65" w14:textId="6E06B650"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Importance of Identity</w:t>
      </w:r>
    </w:p>
    <w:p w14:paraId="4B9D4797"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refusal to bow to Haman highlights the importance of knowing who we are in God. Our identity in Christ should guide our actions and decisions, even when faced with pressure to conform. "Do not be conformed to this world, but be transformed by the renewing of your mind" (Romans 12:2).</w:t>
      </w:r>
    </w:p>
    <w:p w14:paraId="6BD04FF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understanding your identity help you make courageous decisions like Esther did in Esther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Haman's identity influenced his actions, and how can we learn from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identity aligns with your values in challenging situations? </w:t>
      </w:r>
    </w:p>
    <w:p w14:paraId="31985D9F"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3D4C5AB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Haman's pride led to his downfall, a reminder that pride goes before destruction. We must guard our hearts against arrogance and seek humility in all things. "Pride goes before destruction, and a haughty spirit before a fall" (Proverbs 16:18).</w:t>
      </w:r>
    </w:p>
    <w:p w14:paraId="354173B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recognizing pride in ourselves prevent negative consequences in our relationships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pride doesn't cloud your judgment in critical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pride often leads to conflict, and how can humility resolve it? </w:t>
      </w:r>
    </w:p>
    <w:p w14:paraId="4FD10F7A"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FEB107"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41CF89D3" w14:textId="77777777" w:rsidR="00357727" w:rsidRDefault="00357727" w:rsidP="00357727">
      <w:pPr>
        <w:spacing w:line="247" w:lineRule="auto"/>
        <w:rPr>
          <w:rFonts w:eastAsia="Times New Roman"/>
          <w:b/>
          <w:bCs/>
          <w:kern w:val="0"/>
          <w:sz w:val="21"/>
          <w:szCs w:val="21"/>
        </w:rPr>
      </w:pPr>
    </w:p>
    <w:p w14:paraId="2B017E76" w14:textId="04DA327D"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Role of Providence</w:t>
      </w:r>
    </w:p>
    <w:p w14:paraId="735D512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Even when God is not mentioned explicitly, His hand is evident in the unfolding events. Esther 3 shows us that God is always at work behind the scenes, orchestrating His divine plan. "And we know that God works all things together for the good of those who love Him" (Romans 8:28).</w:t>
      </w:r>
    </w:p>
    <w:p w14:paraId="02EA5BDC" w14:textId="77777777" w:rsidR="00357727" w:rsidRDefault="00357727" w:rsidP="00357727">
      <w:pPr>
        <w:spacing w:line="247" w:lineRule="auto"/>
      </w:pPr>
      <w:r w:rsidRPr="00F6333B">
        <w:rPr>
          <w:rFonts w:eastAsia="Times New Roman"/>
          <w:kern w:val="0"/>
          <w:sz w:val="21"/>
          <w:szCs w:val="21"/>
        </w:rPr>
        <w:t>1. How can you recognize and trust God's providence in challenging situations like Esther faced in Esther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providence can change your response to unexpected events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Esther 3 about aligning your actions with God's providential plans?</w:t>
      </w:r>
    </w:p>
    <w:p w14:paraId="4651A074" w14:textId="5EDA974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Courage to Stand Alone</w:t>
      </w:r>
    </w:p>
    <w:p w14:paraId="448563B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 stood firm in his faith, even when it meant standing alone. This courage is a testament to the strength we find in God when we choose to stand for righteousness. "Be strong and courageous. Do not be afraid; do not be discouraged, for the LORD your God will be with you wherever you go" (Joshua 1:9).</w:t>
      </w:r>
    </w:p>
    <w:p w14:paraId="4C4E908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find the courage to stand alone when facing peer pressure or societal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firm in your beliefs despite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standing alone for your convictions sometimes lead to greater personal growth and resilience? </w:t>
      </w:r>
    </w:p>
    <w:p w14:paraId="73F5875E"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095E12"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13767F0E" w14:textId="77777777" w:rsidR="00357727" w:rsidRDefault="00357727" w:rsidP="00357727">
      <w:pPr>
        <w:spacing w:line="247" w:lineRule="auto"/>
        <w:rPr>
          <w:rFonts w:eastAsia="Times New Roman"/>
          <w:b/>
          <w:bCs/>
          <w:kern w:val="0"/>
          <w:sz w:val="21"/>
          <w:szCs w:val="21"/>
        </w:rPr>
      </w:pPr>
    </w:p>
    <w:p w14:paraId="7D0BAEAF" w14:textId="5F6A7E27"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Impact of One Person</w:t>
      </w:r>
    </w:p>
    <w:p w14:paraId="4439646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One person's actions can have a ripple effect, as seen in Mordecai's defiance and Esther's eventual intervention. Never underestimate the impact you can have when you act in faith. "For we are God’s workmanship, created in Christ Jesus to do good works" (Ephesians 2:10).</w:t>
      </w:r>
    </w:p>
    <w:p w14:paraId="68CD0AB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one person's actions influence a community positively or negatively, as seen in Esther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up for your beliefs, like Mordecai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courage of one person inspire others to act, and how can you apply this? </w:t>
      </w:r>
    </w:p>
    <w:p w14:paraId="1D203B9D"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789BAD8E"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conflict in Esther 3 is a reflection of the spiritual battles we face. We must equip ourselves with the armor of God to stand firm against the schemes of the enemy. "Put on the full armor of God, so that you can make your stand against the devil’s schemes" (Ephesians 6:11).</w:t>
      </w:r>
    </w:p>
    <w:p w14:paraId="075E114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respond to spiritual warfare in your daily life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Haman's actions reflect the reality of spiritual warfare in our world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spiritual battles similar to those faced by Esther? </w:t>
      </w:r>
    </w:p>
    <w:p w14:paraId="2782EE62"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401A0A"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3BACEBA5" w14:textId="77777777" w:rsidR="00357727" w:rsidRDefault="00357727" w:rsidP="00357727">
      <w:pPr>
        <w:spacing w:line="247" w:lineRule="auto"/>
        <w:rPr>
          <w:rFonts w:eastAsia="Times New Roman"/>
          <w:b/>
          <w:bCs/>
          <w:kern w:val="0"/>
          <w:sz w:val="21"/>
          <w:szCs w:val="21"/>
        </w:rPr>
      </w:pPr>
    </w:p>
    <w:p w14:paraId="3EC9B1D3" w14:textId="0133CF86"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Call to Intercede</w:t>
      </w:r>
    </w:p>
    <w:p w14:paraId="5AB7CE1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plea to Esther to intervene for her people is a powerful reminder of our call to intercede for others. Prayer is a mighty weapon in the hands of believers. "The prayer of a righteous man has great power to prevail" (James 5:16).</w:t>
      </w:r>
    </w:p>
    <w:p w14:paraId="586AD59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identify situations today where intercession is needed, like Esther's call to intercede for her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yourself for interceding on behalf of others in challenging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interceding for others is important, and how can it impact your community? </w:t>
      </w:r>
    </w:p>
    <w:p w14:paraId="1590343C"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58308E6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Though Haman's plot seemed successful at first, God's justice ultimately prevailed. We can trust that God will bring justice in His perfect timing. "For the LORD loves justice and will not forsake His saints" (Psalm 37:28).</w:t>
      </w:r>
    </w:p>
    <w:p w14:paraId="59D2FC00"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These lessons from Esther 3 remind us of the timeless truths found in Scripture, encouraging us to live boldly and faithfully in our walk with God.</w:t>
      </w:r>
    </w:p>
    <w:p w14:paraId="0E1A60E6" w14:textId="77777777" w:rsidR="00357727"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you trust in God's justice when facing unfair treatment like Mordecai did with Haman's decree?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promote justice in your community, inspired by Esther's courage?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rely on God's timing for justice, as seen in Esther's story?</w:t>
      </w:r>
      <w:r w:rsidRPr="001B37DC">
        <w:br w:type="page"/>
      </w:r>
    </w:p>
    <w:p w14:paraId="25040351"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t>Esther 4 Teaching Points and Bible Study Questions</w:t>
      </w:r>
    </w:p>
    <w:p w14:paraId="25FFF0E7" w14:textId="73D8F9F9"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Embrace Your Divine Purpose</w:t>
      </w:r>
    </w:p>
    <w:p w14:paraId="66C9836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In Esther 4, we see Mordecai urging Esther to recognize her unique position and purpose. "And who knows if perhaps you have come to the kingdom for such a time as this?" (Esther 4:14). This verse reminds us that God places us in specific situations for a reason. Embrace your divine purpose and trust that you are where you are meant to be to fulfill His plan.</w:t>
      </w:r>
    </w:p>
    <w:p w14:paraId="5BC36DD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identify and embrace your divine purpose in challenging situations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act courageously when faced with a critical decision?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your unique role is essential in fulfilling your divine purpose? </w:t>
      </w:r>
    </w:p>
    <w:p w14:paraId="735AE138"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Fear</w:t>
      </w:r>
    </w:p>
    <w:p w14:paraId="007F200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story is a testament to the power of courage. Despite the risk to her own life, she chooses to approach the king. "If I perish, I perish!" (Esther 4:16). This bold declaration encourages us to face our fears with faith, knowing that God is with us in every challenge.</w:t>
      </w:r>
    </w:p>
    <w:p w14:paraId="27FD4C3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find courage to act when facing a situation that scares you,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a courageous decision in a fearful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courage is essential when confronting challenges that threaten your values or beliefs? </w:t>
      </w:r>
    </w:p>
    <w:p w14:paraId="5DC055B2"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541851"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36B420A9" w14:textId="77777777" w:rsidR="00357727" w:rsidRDefault="00357727" w:rsidP="00357727">
      <w:pPr>
        <w:spacing w:line="247" w:lineRule="auto"/>
        <w:rPr>
          <w:rFonts w:eastAsia="Times New Roman"/>
          <w:b/>
          <w:bCs/>
          <w:kern w:val="0"/>
          <w:sz w:val="21"/>
          <w:szCs w:val="21"/>
        </w:rPr>
      </w:pPr>
    </w:p>
    <w:p w14:paraId="3B60D9DB" w14:textId="5B35B6D6"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Power of Fasting and Prayer</w:t>
      </w:r>
    </w:p>
    <w:p w14:paraId="0D9274A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Before taking action, Esther calls for a fast. "Do not eat or drink for three days, night or day" (Esther 4:16). This highlights the importance of seeking God's guidance through fasting and prayer. When faced with difficult decisions, turning to God in prayer can provide clarity and strength.</w:t>
      </w:r>
    </w:p>
    <w:p w14:paraId="4692BF0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fasting and prayer influence your decision-making in challenging situations like Esther's?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fasting and prayer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fasting enhance the power of prayer during times of crisis? </w:t>
      </w:r>
    </w:p>
    <w:p w14:paraId="06B65F03"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 Support</w:t>
      </w:r>
    </w:p>
    <w:p w14:paraId="1D679AC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 and the Jewish community rally around Esther, showing the strength found in unity. "Gather all the Jews who are in Susa" (Esther 4:16). This teaches us the value of community support and the power of collective prayer and action.</w:t>
      </w:r>
    </w:p>
    <w:p w14:paraId="2AAAAAD4"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actively support someone in your community facing a difficult situation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crucial during times of crisis, as seen in Esther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environment in your own life? </w:t>
      </w:r>
    </w:p>
    <w:p w14:paraId="70257A2F"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CE31FF"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1691375F" w14:textId="77777777" w:rsidR="00357727" w:rsidRDefault="00357727" w:rsidP="00357727">
      <w:pPr>
        <w:spacing w:line="247" w:lineRule="auto"/>
        <w:rPr>
          <w:rFonts w:eastAsia="Times New Roman"/>
          <w:b/>
          <w:bCs/>
          <w:kern w:val="0"/>
          <w:sz w:val="21"/>
          <w:szCs w:val="21"/>
        </w:rPr>
      </w:pPr>
    </w:p>
    <w:p w14:paraId="70684042" w14:textId="2C60BF22"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God Works Through Ordinary People</w:t>
      </w:r>
    </w:p>
    <w:p w14:paraId="6A761B7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was an ordinary woman placed in an extraordinary situation. Her story reminds us that God often works through ordinary people to accomplish His extraordinary plans. Trust that He can use you, no matter your background or status.</w:t>
      </w:r>
    </w:p>
    <w:p w14:paraId="0ED2BDFF" w14:textId="77777777" w:rsidR="00357727" w:rsidRDefault="00357727" w:rsidP="00357727">
      <w:pPr>
        <w:spacing w:line="247" w:lineRule="auto"/>
      </w:pPr>
      <w:r w:rsidRPr="00F6333B">
        <w:rPr>
          <w:rFonts w:eastAsia="Times New Roman"/>
          <w:kern w:val="0"/>
          <w:sz w:val="21"/>
          <w:szCs w:val="21"/>
        </w:rPr>
        <w:t>1. How can you recognize and embrace opportunities to make a difference in your community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ordinary people for extraordinary tasks, and how does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prepare yourself for unexpected moments where you might be called to act courageously?</w:t>
      </w:r>
    </w:p>
    <w:p w14:paraId="11B9CF8C" w14:textId="34507CDB"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Your Faith</w:t>
      </w:r>
    </w:p>
    <w:p w14:paraId="205BF2D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refusal to bow to Haman is a powerful example of standing firm in one's faith. His actions remind us to remain steadfast in our beliefs, even when faced with pressure to conform. Trust in God's sovereignty and remain true to His Word.</w:t>
      </w:r>
    </w:p>
    <w:p w14:paraId="028113A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stand firm in your faith when facing difficult decisions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firm in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in adversity strengthen your character and resolve? </w:t>
      </w:r>
    </w:p>
    <w:p w14:paraId="45FB4057"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301B71"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3289DEF3" w14:textId="77777777" w:rsidR="00357727" w:rsidRDefault="00357727" w:rsidP="00357727">
      <w:pPr>
        <w:spacing w:line="247" w:lineRule="auto"/>
        <w:rPr>
          <w:rFonts w:eastAsia="Times New Roman"/>
          <w:b/>
          <w:bCs/>
          <w:kern w:val="0"/>
          <w:sz w:val="21"/>
          <w:szCs w:val="21"/>
        </w:rPr>
      </w:pPr>
    </w:p>
    <w:p w14:paraId="2CDBC1D0" w14:textId="4599A633"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Divine Timing is Perfect</w:t>
      </w:r>
    </w:p>
    <w:p w14:paraId="05A721B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 xml:space="preserve">Esther's rise to queen and her subsequent actions </w:t>
      </w:r>
      <w:proofErr w:type="gramStart"/>
      <w:r w:rsidRPr="00F6333B">
        <w:rPr>
          <w:rFonts w:eastAsia="Times New Roman"/>
          <w:kern w:val="0"/>
          <w:sz w:val="21"/>
          <w:szCs w:val="21"/>
        </w:rPr>
        <w:t>demonstrate</w:t>
      </w:r>
      <w:proofErr w:type="gramEnd"/>
      <w:r w:rsidRPr="00F6333B">
        <w:rPr>
          <w:rFonts w:eastAsia="Times New Roman"/>
          <w:kern w:val="0"/>
          <w:sz w:val="21"/>
          <w:szCs w:val="21"/>
        </w:rPr>
        <w:t xml:space="preserve"> God's perfect timing. "For such a time as this" (Esther 4:14) underscores that God's timing is always right. Be patient and trust that He is orchestrating events for His glory and your good.</w:t>
      </w:r>
    </w:p>
    <w:p w14:paraId="77C5D34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trust divine timing in your current life challenges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waiting for the right moment to act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divine timing help you make better decisions in your personal and professional life? </w:t>
      </w:r>
    </w:p>
    <w:p w14:paraId="7B465A06"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Influence Can Be Used for Good</w:t>
      </w:r>
    </w:p>
    <w:p w14:paraId="54F88A4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influence as queen was pivotal in saving her people. This teaches us that our influence, no matter how small, can be used for good. Use your position and voice to advocate for righteousness and justice.</w:t>
      </w:r>
    </w:p>
    <w:p w14:paraId="5DDE51A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use your influence to support someone facing a difficult decision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the power of your influence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influence is used for positive change in others' lives? </w:t>
      </w:r>
    </w:p>
    <w:p w14:paraId="643FFD90"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A17CD2"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6590D3EE" w14:textId="77777777" w:rsidR="00357727" w:rsidRDefault="00357727" w:rsidP="00357727">
      <w:pPr>
        <w:spacing w:line="247" w:lineRule="auto"/>
        <w:rPr>
          <w:rFonts w:eastAsia="Times New Roman"/>
          <w:b/>
          <w:bCs/>
          <w:kern w:val="0"/>
          <w:sz w:val="21"/>
          <w:szCs w:val="21"/>
        </w:rPr>
      </w:pPr>
    </w:p>
    <w:p w14:paraId="34EFA83F" w14:textId="303E6AB8"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Faith Overcomes Doubt</w:t>
      </w:r>
    </w:p>
    <w:p w14:paraId="6916494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initially hesitates, but her faith ultimately overcomes her doubt. This encourages us to trust in God's promises, even when we feel uncertain. Lean on His Word and let faith guide your actions.</w:t>
      </w:r>
    </w:p>
    <w:p w14:paraId="17064B8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demonstrate faith in challenging situations like Esther did when facing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overcome doubt and trust in a greater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faith play a crucial role in making difficult decisions, as seen in Esther's story? </w:t>
      </w:r>
    </w:p>
    <w:p w14:paraId="678CB4B0"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Providence is Unfailing</w:t>
      </w:r>
    </w:p>
    <w:p w14:paraId="1BFCAFB0"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Throughout Esther 4, God's providence is evident. Though His name is not mentioned, His hand is clearly at work. This reassures us that God is always present, guiding and protecting us, even when we cannot see it. Trust in His unfailing providence and rest in His care.</w:t>
      </w:r>
    </w:p>
    <w:p w14:paraId="47ECAE0E" w14:textId="77777777" w:rsidR="00357727"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you trust God's providence when facing seemingly impossible situations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God's unfailing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providence often unfolds through ordinary events and people, as seen in Esther's story?</w:t>
      </w:r>
      <w:r w:rsidRPr="001B37DC">
        <w:br w:type="page"/>
      </w:r>
    </w:p>
    <w:p w14:paraId="5DDE34FD"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t>Esther 5 Teaching Points and Bible Study Questions</w:t>
      </w:r>
    </w:p>
    <w:p w14:paraId="30A3A8F3" w14:textId="001F4F6B"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Power of Preparation</w:t>
      </w:r>
    </w:p>
    <w:p w14:paraId="1195405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5 begins with Esther preparing herself to approach the king. She doesn't rush in unprepared; instead, she takes time to fast and pray, seeking divine guidance. This reminds us of the importance of preparation in our own lives. As Proverbs 21:5 says, "The plans of the diligent bring plenty, as surely as haste leads to poverty." Whether it's a big presentation or a difficult conversation, preparation can make all the difference.</w:t>
      </w:r>
    </w:p>
    <w:p w14:paraId="25D2A0E0"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apply Esther's preparation approach to your personal or professional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crucial for Esther's success in approaching the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thorough preparation in your daily decision-making? </w:t>
      </w:r>
    </w:p>
    <w:p w14:paraId="1C728599"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Fear</w:t>
      </w:r>
    </w:p>
    <w:p w14:paraId="707BF85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decision to approach King Xerxes without being summoned was a bold and risky move. She knew the law and the potential consequences, yet she chose to act courageously. Her story encourages us to face our fears with faith, trusting that God is with us. As 2 Timothy 1:7 reminds us, "For God has not given us a spirit of fear, but of power, love, and self-control."</w:t>
      </w:r>
    </w:p>
    <w:p w14:paraId="5EF3704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find courage to approach difficult situations like Esther did with the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moments requiring courage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Esther's courage was crucial for her people, and how can you emulate that? </w:t>
      </w:r>
    </w:p>
    <w:p w14:paraId="614BC4A1"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500A97"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135BC426" w14:textId="77777777" w:rsidR="00357727" w:rsidRDefault="00357727" w:rsidP="00357727">
      <w:pPr>
        <w:spacing w:line="247" w:lineRule="auto"/>
        <w:rPr>
          <w:rFonts w:eastAsia="Times New Roman"/>
          <w:b/>
          <w:bCs/>
          <w:kern w:val="0"/>
          <w:sz w:val="21"/>
          <w:szCs w:val="21"/>
        </w:rPr>
      </w:pPr>
    </w:p>
    <w:p w14:paraId="3C266C9E" w14:textId="5EB2FB33"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Importance of Timing</w:t>
      </w:r>
    </w:p>
    <w:p w14:paraId="2921BEA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didn't reveal her request immediately. Instead, she invited the king and Haman to a banquet, showing us the value of timing. Ecclesiastes 3:1 tells us, "To everything there is a season, and a time for every purpose under heaven." Knowing when to act is as crucial as knowing what to do.</w:t>
      </w:r>
    </w:p>
    <w:p w14:paraId="0E9C74B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discern the right timing for addressing important issues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Esther waited to reveal her request to the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about patience and timing in decision-making? </w:t>
      </w:r>
    </w:p>
    <w:p w14:paraId="2336A571"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Hospitality</w:t>
      </w:r>
    </w:p>
    <w:p w14:paraId="0275976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By inviting the king and Haman to a banquet, Esther used hospitality to create a favorable environment. This act of kindness and generosity opened the door for her to make her request. Hebrews 13:2 advises, "Do not neglect to show hospitality to strangers, for by so doing some people have entertained angels without knowing it."</w:t>
      </w:r>
    </w:p>
    <w:p w14:paraId="743EECF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use hospitality to positively influence relationships in your community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Esther chose a banquet to approach the king,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Esther's hospitality about creating opportunities for important conversations in your life? </w:t>
      </w:r>
    </w:p>
    <w:p w14:paraId="5A8DD070"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AD6A9D"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2F1D8562" w14:textId="77777777" w:rsidR="00357727" w:rsidRDefault="00357727" w:rsidP="00357727">
      <w:pPr>
        <w:spacing w:line="247" w:lineRule="auto"/>
        <w:rPr>
          <w:rFonts w:eastAsia="Times New Roman"/>
          <w:b/>
          <w:bCs/>
          <w:kern w:val="0"/>
          <w:sz w:val="21"/>
          <w:szCs w:val="21"/>
        </w:rPr>
      </w:pPr>
    </w:p>
    <w:p w14:paraId="2D168F30" w14:textId="49DFF096"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Subtlety of Wisdom</w:t>
      </w:r>
    </w:p>
    <w:p w14:paraId="557FF6C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approach was marked by wisdom and subtlety. She didn't confront Haman directly or accuse him in front of the king. Instead, she laid the groundwork for her request. James 1:5 encourages us, "If any of you lacks wisdom, let him ask of God, who gives generously to all without reproach, and it will be given to him."</w:t>
      </w:r>
    </w:p>
    <w:p w14:paraId="01975243" w14:textId="77777777" w:rsidR="00357727" w:rsidRDefault="00357727" w:rsidP="00357727">
      <w:pPr>
        <w:spacing w:line="247" w:lineRule="auto"/>
      </w:pPr>
      <w:r w:rsidRPr="00F6333B">
        <w:rPr>
          <w:rFonts w:eastAsia="Times New Roman"/>
          <w:kern w:val="0"/>
          <w:sz w:val="21"/>
          <w:szCs w:val="21"/>
        </w:rPr>
        <w:t>1. How can you apply Esther's patience and timing in your decision-making processes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often requires subtlety rather than direct confrontation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Esther about using influence wisely in your personal and professional life?</w:t>
      </w:r>
    </w:p>
    <w:p w14:paraId="7C85408D" w14:textId="0D5E9C1A"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Patience</w:t>
      </w:r>
    </w:p>
    <w:p w14:paraId="1F0A56B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patience is evident as she waits for the right moment to reveal her true request. Patience is a virtue that allows us to wait for God's perfect timing. As Romans 12:12 instructs, "Be joyful in hope, patient in affliction, persistent in prayer."</w:t>
      </w:r>
    </w:p>
    <w:p w14:paraId="6AAD56C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Esther's patience in approaching the king inspire your approach to difficult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was crucial for Esther's plan, and how can it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about waiting for the right moment to act in your own challenges? </w:t>
      </w:r>
    </w:p>
    <w:p w14:paraId="788586B5"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9D833D"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20076ADC" w14:textId="77777777" w:rsidR="00357727" w:rsidRDefault="00357727" w:rsidP="00357727">
      <w:pPr>
        <w:spacing w:line="247" w:lineRule="auto"/>
        <w:rPr>
          <w:rFonts w:eastAsia="Times New Roman"/>
          <w:b/>
          <w:bCs/>
          <w:kern w:val="0"/>
          <w:sz w:val="21"/>
          <w:szCs w:val="21"/>
        </w:rPr>
      </w:pPr>
    </w:p>
    <w:p w14:paraId="16E65E18" w14:textId="27C086FD"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Impact of Favor</w:t>
      </w:r>
    </w:p>
    <w:p w14:paraId="1EB47DB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found favor in the eyes of the king, which was crucial for her success. This favor was not just a result of her beauty or charm but also her character and God's providence. Proverbs 3:4 says, "Then you will find favor and high regard in the sight of God and man."</w:t>
      </w:r>
    </w:p>
    <w:p w14:paraId="0D4865E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seek favor in challenging situations like Esther did with the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favor can change the outcome of difficult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for moments when you need favor from others? </w:t>
      </w:r>
    </w:p>
    <w:p w14:paraId="2D7AD34C"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Identity</w:t>
      </w:r>
    </w:p>
    <w:p w14:paraId="5C08C5C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Jewish identity was central to her mission, even though it was initially hidden. Her story reminds us of the importance of knowing who we are and standing firm in our identity. Galatians 3:28 declares, "There is neither Jew nor Greek, slave nor free, male nor female, for you are all one in Christ Jesus."</w:t>
      </w:r>
    </w:p>
    <w:p w14:paraId="5799365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understanding your identity help you approach challenging situations like Esther did with the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Esther's identity as a Jew was crucial in her plan to save her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about balancing personal identity with public roles and responsibilities? </w:t>
      </w:r>
    </w:p>
    <w:p w14:paraId="77998EAE"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5F067F"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364415F0" w14:textId="77777777" w:rsidR="00357727" w:rsidRDefault="00357727" w:rsidP="00357727">
      <w:pPr>
        <w:spacing w:line="247" w:lineRule="auto"/>
        <w:rPr>
          <w:rFonts w:eastAsia="Times New Roman"/>
          <w:b/>
          <w:bCs/>
          <w:kern w:val="0"/>
          <w:sz w:val="21"/>
          <w:szCs w:val="21"/>
        </w:rPr>
      </w:pPr>
    </w:p>
    <w:p w14:paraId="2BC6A4E3" w14:textId="0789385E"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Consequences of Pride</w:t>
      </w:r>
    </w:p>
    <w:p w14:paraId="7EB066E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Haman's pride and arrogance are highlighted in this chapter, setting the stage for his downfall. Pride can lead to destruction, as Proverbs 16:18 warns, "Pride goes before destruction, and a haughty spirit before a fall."</w:t>
      </w:r>
    </w:p>
    <w:p w14:paraId="5068FFA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address pride in your own life before it leads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blinds us to the needs and feelings of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Haman's downfall to prevent pride from affecting your relationships? </w:t>
      </w:r>
    </w:p>
    <w:p w14:paraId="672502E2"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Divine Providence</w:t>
      </w:r>
    </w:p>
    <w:p w14:paraId="11EC880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Throughout Esther 5, we see God's hand at work, orchestrating events for His purpose. Even when His name isn't mentioned, His presence is undeniable. Romans 8:28 assures us, "And we know that God works all things together for the good of those who love Him, who are called according to His purpose." Esther's story is a powerful reminder that God is always in control, working behind the scenes for our good and His glory.</w:t>
      </w:r>
    </w:p>
    <w:p w14:paraId="3A2BF612" w14:textId="77777777" w:rsidR="00357727"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trust divine providence in challenging situations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providence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Esther's approach to divine timing is important for personal decision-making?</w:t>
      </w:r>
      <w:r w:rsidRPr="001B37DC">
        <w:br w:type="page"/>
      </w:r>
    </w:p>
    <w:p w14:paraId="438BF5D8"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t>Esther 6 Teaching Points and Bible Study Questions</w:t>
      </w:r>
    </w:p>
    <w:p w14:paraId="6B63291F" w14:textId="6D0A5CF8"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Divine Timing is Perfect</w:t>
      </w:r>
    </w:p>
    <w:p w14:paraId="562D794E"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In Esther 6, we see the impeccable timing of God at work. Just as King Xerxes couldn't sleep, he decided to read the chronicles, which led to the discovery of Mordecai's unrewarded act of loyalty. This reminds us that God's timing is always perfect, even when we can't see it. As Ecclesiastes 3:11 says, "He has made everything beautiful in its time." Trust that God is orchestrating events in your life for His glory and your good.</w:t>
      </w:r>
    </w:p>
    <w:p w14:paraId="299386A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trust in divine timing when facing delays in your personal goals or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timing played a crucial role in Mordecai's recognition and reward?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patient and hopeful while waiting for the right moment in life? </w:t>
      </w:r>
    </w:p>
    <w:p w14:paraId="1BA22617"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Precedes Honor</w:t>
      </w:r>
    </w:p>
    <w:p w14:paraId="369BFD4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humility is a central theme in this chapter. Despite his significant role in saving the king, he did not seek recognition. Proverbs 22:4 tells us, "The reward of humility and the fear of the LORD is riches and honor and life." Mordecai's story encourages us to serve faithfully and humbly, trusting that God will honor us in His time.</w:t>
      </w:r>
    </w:p>
    <w:p w14:paraId="195033C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practice humility in situations where you feel overlooked or unappreciated like Mordecai?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before receiving honor, as seen in Mordecai's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humility guides your actions when seeking recognition or success? </w:t>
      </w:r>
    </w:p>
    <w:p w14:paraId="5426042B"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D63A9D"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0CFAC70D" w14:textId="77777777" w:rsidR="00357727" w:rsidRDefault="00357727" w:rsidP="00357727">
      <w:pPr>
        <w:spacing w:line="247" w:lineRule="auto"/>
        <w:rPr>
          <w:rFonts w:eastAsia="Times New Roman"/>
          <w:b/>
          <w:bCs/>
          <w:kern w:val="0"/>
          <w:sz w:val="21"/>
          <w:szCs w:val="21"/>
        </w:rPr>
      </w:pPr>
    </w:p>
    <w:p w14:paraId="34DE5E56" w14:textId="4E9388FA"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God Uses the Unlikely</w:t>
      </w:r>
    </w:p>
    <w:p w14:paraId="51D5E04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In a twist of irony, Haman, who sought to destroy Mordecai, was the one tasked with honoring him. This shows that God can use even our adversaries to fulfill His purposes. As Romans 8:28 assures us, "And we know that God works all things together for the good of those who love Him, who are called according to His purpose." Be encouraged that God can use any situation for His glory.</w:t>
      </w:r>
    </w:p>
    <w:p w14:paraId="150B1317"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embrace unexpected opportunities where God might be using you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chooses unlikely people to fulfill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Mordecai's story about trusting God's timing in your own life? </w:t>
      </w:r>
    </w:p>
    <w:p w14:paraId="64E80B68"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a Sleepless Night</w:t>
      </w:r>
    </w:p>
    <w:p w14:paraId="350A7B8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King Xerxes' insomnia was no coincidence. It was a divine setup for a greater purpose. Sometimes, our restless nights can be opportunities for God to speak to us or redirect our paths. Psalm 16:7 says, "I will bless the LORD who counsels me; even at night my conscience instructs me." Embrace those moments as times to seek God's guidance.</w:t>
      </w:r>
    </w:p>
    <w:p w14:paraId="6E310530"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a sleepless night lead to unexpected opportunities or insights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reflecting during restless nights instead of worrying?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 change in routine, like a sleepless night, sometimes lead to significant personal growth? </w:t>
      </w:r>
    </w:p>
    <w:p w14:paraId="68EAB992"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929684"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11B57E69" w14:textId="77777777" w:rsidR="00357727" w:rsidRDefault="00357727" w:rsidP="00357727">
      <w:pPr>
        <w:spacing w:line="247" w:lineRule="auto"/>
        <w:rPr>
          <w:rFonts w:eastAsia="Times New Roman"/>
          <w:b/>
          <w:bCs/>
          <w:kern w:val="0"/>
          <w:sz w:val="21"/>
          <w:szCs w:val="21"/>
        </w:rPr>
      </w:pPr>
    </w:p>
    <w:p w14:paraId="69A0EFE8" w14:textId="39A53380"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Recognition Comes from God</w:t>
      </w:r>
    </w:p>
    <w:p w14:paraId="5E207FA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recognition came at the right time, orchestrated by God, not by human effort. This teaches us that true recognition and reward come from the Lord. As Psalm 75:6-7 states, "For exaltation comes neither from east nor west, nor out of the desert, but it is God who judges; He brings one down and exalts another." Trust in God's perfect plan for your life.</w:t>
      </w:r>
    </w:p>
    <w:p w14:paraId="069F1435" w14:textId="77777777" w:rsidR="00357727" w:rsidRDefault="00357727" w:rsidP="00357727">
      <w:pPr>
        <w:spacing w:line="247" w:lineRule="auto"/>
      </w:pPr>
      <w:r w:rsidRPr="00F6333B">
        <w:rPr>
          <w:rFonts w:eastAsia="Times New Roman"/>
          <w:kern w:val="0"/>
          <w:sz w:val="21"/>
          <w:szCs w:val="21"/>
        </w:rPr>
        <w:t>1. How can you recognize God's role in your achievements and give Him credit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delays recognition, and how can you remain patient?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acknowledge others' contributions as God acknowledges yours?</w:t>
      </w:r>
    </w:p>
    <w:p w14:paraId="434E8001" w14:textId="560B328C"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Pride Leads to a Fall</w:t>
      </w:r>
    </w:p>
    <w:p w14:paraId="3591708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Haman's pride and desire for personal glory led to his downfall. Proverbs 16:18 warns, "Pride goes before destruction, and a haughty spirit before a fall." This chapter serves as a reminder to guard our hearts against pride and to seek humility in all our endeavors.</w:t>
      </w:r>
    </w:p>
    <w:p w14:paraId="2797579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address pride in your own life before it leads to a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blinds us to the needs and successes of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humility guides your actions and decisions daily? </w:t>
      </w:r>
    </w:p>
    <w:p w14:paraId="1232650A"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CDB6BC"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738DC40D" w14:textId="77777777" w:rsidR="00357727" w:rsidRDefault="00357727" w:rsidP="00357727">
      <w:pPr>
        <w:spacing w:line="247" w:lineRule="auto"/>
        <w:rPr>
          <w:rFonts w:eastAsia="Times New Roman"/>
          <w:b/>
          <w:bCs/>
          <w:kern w:val="0"/>
          <w:sz w:val="21"/>
          <w:szCs w:val="21"/>
        </w:rPr>
      </w:pPr>
    </w:p>
    <w:p w14:paraId="7408268D" w14:textId="7CE836DD"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God's Plans Cannot Be Thwarted</w:t>
      </w:r>
    </w:p>
    <w:p w14:paraId="77BBE23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Despite Haman's schemes, God's plan for Mordecai and the Jewish people prevailed. Job 42:2 declares, "I know that You can do all things and that no plan of Yours can be thwarted." Rest assured that no matter the opposition, God's purposes will stand firm.</w:t>
      </w:r>
    </w:p>
    <w:p w14:paraId="7DE3111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trust God's timing when plans seem to go against your expectations, like in Esther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sovereignty when unexpected events change your course?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control in Esther 6 encourage you to remain faithful during uncertain times? </w:t>
      </w:r>
    </w:p>
    <w:p w14:paraId="0B1415A6"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Faithfulness</w:t>
      </w:r>
    </w:p>
    <w:p w14:paraId="1C8F36E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faithfulness in serving the king, even when unnoticed, ultimately led to his honor. Colossians 3:23-24 encourages us, "Whatever you do, work at it with your whole being, for the Lord and not for men, because you know that you will receive an inheritance from the Lord as your reward." Be diligent in your work, knowing that God sees and rewards faithfulness.</w:t>
      </w:r>
    </w:p>
    <w:p w14:paraId="3D392AB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Mordecai's faithfulness inspire you to remain steadfast in your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both small and significant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faithfulness is recognized and rewarded in your community? </w:t>
      </w:r>
    </w:p>
    <w:p w14:paraId="48509B0D"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BCDDE9"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3C91A76C" w14:textId="77777777" w:rsidR="00357727" w:rsidRDefault="00357727" w:rsidP="00357727">
      <w:pPr>
        <w:spacing w:line="247" w:lineRule="auto"/>
        <w:rPr>
          <w:rFonts w:eastAsia="Times New Roman"/>
          <w:b/>
          <w:bCs/>
          <w:kern w:val="0"/>
          <w:sz w:val="21"/>
          <w:szCs w:val="21"/>
        </w:rPr>
      </w:pPr>
    </w:p>
    <w:p w14:paraId="55283AD8" w14:textId="5B99F67B"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Reversal of Fortunes</w:t>
      </w:r>
    </w:p>
    <w:p w14:paraId="03664930"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6 highlights a dramatic reversal of fortunes, where Mordecai is honored, and Haman's plans begin to unravel. This is a testament to God's ability to turn situations around. As Isaiah 61:3 promises, He gives "a crown of beauty instead of ashes, the oil of joy instead of mourning." Trust in God's power to transform your circumstances.</w:t>
      </w:r>
    </w:p>
    <w:p w14:paraId="06126C5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respond to unexpected opportunities for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moments when your plans are unexpectedly reversed?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humility play a crucial role in handling sudden changes in fortune? </w:t>
      </w:r>
    </w:p>
    <w:p w14:paraId="0BD2038B"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12DEB41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Above all, Esther 6 showcases the sovereignty of God in the affairs of men. Every detail, from the king's insomnia to Haman's humiliation, was under God's control. Proverbs 19:21 reminds us, "Many plans are in a man’s heart, but the purpose of the LORD will prevail." Rest in the assurance that God is sovereign over every aspect of your life.</w:t>
      </w:r>
    </w:p>
    <w:p w14:paraId="04B023AA" w14:textId="77777777" w:rsidR="00357727"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recognizing God's sovereignty in Esther 6 influence your response to unexpected life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is crucial in the unfolding events of Esther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trusting God's plan from the reversal of fortunes in Esther 6?</w:t>
      </w:r>
      <w:r w:rsidRPr="001B37DC">
        <w:br w:type="page"/>
      </w:r>
    </w:p>
    <w:p w14:paraId="7454D88B"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t>Esther 7 Teaching Points and Bible Study Questions</w:t>
      </w:r>
    </w:p>
    <w:p w14:paraId="760437A4" w14:textId="3AD0B2CD"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Divine Timing is Perfect</w:t>
      </w:r>
    </w:p>
    <w:p w14:paraId="1AD7853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In Esther 7, we see the culmination of events that have been divinely orchestrated. Esther's courage to approach the king at just the right moment is a reminder that God's timing is impeccable. As Ecclesiastes 3:1 says, "There is a time for everything, and a season for every activity under the heavens." Trust in His timing, for He knows the perfect moment to act.</w:t>
      </w:r>
    </w:p>
    <w:p w14:paraId="591D70F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trust in divine timing when facing urgent personal challenges or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Esther's patience was crucial in revealing Haman's plot at the right moment?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about waiting for the perfect time to address difficult situations? </w:t>
      </w:r>
    </w:p>
    <w:p w14:paraId="59833DC5"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Fear</w:t>
      </w:r>
    </w:p>
    <w:p w14:paraId="1AE5957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bravery in revealing her identity and pleading for her people is a testament to the power of courage. Her actions remind us of Joshua 1:9: "Have I not commanded you? Be strong and courageous. Do not be afraid; do not be discouraged, for the LORD your God will be with you wherever you go." When we stand firm in faith, God stands with us.</w:t>
      </w:r>
    </w:p>
    <w:p w14:paraId="74A2F8F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find courage to confront injustice in your own life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moments requiring courage in fearful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courage is essential when facing powerful adversaries or challenging circumstances? </w:t>
      </w:r>
    </w:p>
    <w:p w14:paraId="7F23EEA6"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5CAA04"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7048B55D" w14:textId="77777777" w:rsidR="00357727" w:rsidRDefault="00357727" w:rsidP="00357727">
      <w:pPr>
        <w:spacing w:line="247" w:lineRule="auto"/>
        <w:rPr>
          <w:rFonts w:eastAsia="Times New Roman"/>
          <w:b/>
          <w:bCs/>
          <w:kern w:val="0"/>
          <w:sz w:val="21"/>
          <w:szCs w:val="21"/>
        </w:rPr>
      </w:pPr>
    </w:p>
    <w:p w14:paraId="2B356782" w14:textId="7DF30D0D"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Power of Advocacy</w:t>
      </w:r>
    </w:p>
    <w:p w14:paraId="3AD0A8F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intercession for her people highlights the importance of speaking up for those who cannot speak for themselves. Proverbs 31:8-9 encourages us: "Speak up for those who cannot speak for themselves, for the rights of all who are destitute. Speak up and judge fairly; defend the rights of the poor and needy." Advocacy is a powerful tool in the hands of the righteous.</w:t>
      </w:r>
    </w:p>
    <w:p w14:paraId="71EFC5A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use your influence to advocate for others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when you stand up for someone in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effective advocacy require courage and wisdom, and how can you develop these traits? </w:t>
      </w:r>
    </w:p>
    <w:p w14:paraId="167F80E6"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Downfall of Pride</w:t>
      </w:r>
    </w:p>
    <w:p w14:paraId="3480C58E"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Haman's downfall is a classic example of pride leading to destruction. Proverbs 16:18 warns, "Pride goes before destruction, a haughty spirit before a fall." Let this be a reminder to walk humbly with God, recognizing that all we have is by His grace.</w:t>
      </w:r>
    </w:p>
    <w:p w14:paraId="4B27B5C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address pride in your own life before it leads to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blinds us to the consequences of 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prevent pride from affecting your relationships? </w:t>
      </w:r>
    </w:p>
    <w:p w14:paraId="5577684B"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EDE7B4"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0CAD3E2B" w14:textId="77777777" w:rsidR="00357727" w:rsidRDefault="00357727" w:rsidP="00357727">
      <w:pPr>
        <w:spacing w:line="247" w:lineRule="auto"/>
        <w:rPr>
          <w:rFonts w:eastAsia="Times New Roman"/>
          <w:b/>
          <w:bCs/>
          <w:kern w:val="0"/>
          <w:sz w:val="21"/>
          <w:szCs w:val="21"/>
        </w:rPr>
      </w:pPr>
    </w:p>
    <w:p w14:paraId="4D762B73" w14:textId="5BDEC80B"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Importance of Wisdom</w:t>
      </w:r>
    </w:p>
    <w:p w14:paraId="496DBA8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strategic approach to revealing Haman's plot demonstrates the value of wisdom. James 1:5 assures us, "If any of you lacks wisdom, you should ask God, who gives generously to all without finding fault, and it will be given to you." Seek wisdom in all your endeavors, and God will guide your steps.</w:t>
      </w:r>
    </w:p>
    <w:p w14:paraId="51B6823D" w14:textId="77777777" w:rsidR="00357727" w:rsidRDefault="00357727" w:rsidP="00357727">
      <w:pPr>
        <w:spacing w:line="247" w:lineRule="auto"/>
      </w:pPr>
      <w:r w:rsidRPr="00F6333B">
        <w:rPr>
          <w:rFonts w:eastAsia="Times New Roman"/>
          <w:kern w:val="0"/>
          <w:sz w:val="21"/>
          <w:szCs w:val="21"/>
        </w:rPr>
        <w:t>1. How can you apply Esther's wisdom in handling difficult situations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was crucial for Esther in confronting the king and Haman?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Esther about using wisdom to influence others positively?</w:t>
      </w:r>
    </w:p>
    <w:p w14:paraId="5AECB04A" w14:textId="10E58F48"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Prevails</w:t>
      </w:r>
    </w:p>
    <w:p w14:paraId="4533F2B4"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story of Esther 7 shows that justice, though sometimes delayed, will ultimately prevail. Psalm 37:28 declares, "For the LORD loves justice and will not forsake His saints. They are preserved forever, but the descendants of the wicked will be cut off." Trust in God's justice, for He is a righteous judge.</w:t>
      </w:r>
    </w:p>
    <w:p w14:paraId="74F2CBD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ensure justice prevails in situations where you witness wrongdoing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advocate for justice when facing personal or societal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stand up for justice, even when it's risky? </w:t>
      </w:r>
    </w:p>
    <w:p w14:paraId="1CBBCA61"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7D24AB"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7A63CC1A" w14:textId="77777777" w:rsidR="00357727" w:rsidRDefault="00357727" w:rsidP="00357727">
      <w:pPr>
        <w:spacing w:line="247" w:lineRule="auto"/>
        <w:rPr>
          <w:rFonts w:eastAsia="Times New Roman"/>
          <w:b/>
          <w:bCs/>
          <w:kern w:val="0"/>
          <w:sz w:val="21"/>
          <w:szCs w:val="21"/>
        </w:rPr>
      </w:pPr>
    </w:p>
    <w:p w14:paraId="2182D8E4" w14:textId="23F49E26"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Role of Providence</w:t>
      </w:r>
    </w:p>
    <w:p w14:paraId="33C757F4"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God's unseen hand is evident throughout the book of Esther, orchestrating events for His purposes. Romans 8:28 reminds us, "And we know that God works all things together for the good of those who love Him, who are called according to His purpose." Even when we cannot see it, God is working behind the scenes.</w:t>
      </w:r>
    </w:p>
    <w:p w14:paraId="0185FD2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trust divine providence in challenging situations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providential plans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providence is important in making decisions during uncertain times? </w:t>
      </w:r>
    </w:p>
    <w:p w14:paraId="0C4DFFB7"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Influence</w:t>
      </w:r>
    </w:p>
    <w:p w14:paraId="2757BF9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influence as queen was pivotal in saving her people. This reminds us of the impact we can have in our own spheres of influence. Matthew 5:16 encourages, "In the same way, let your light shine before others, that they may see your good deeds and glorify your Father in heaven." Use your influence for God's glory.</w:t>
      </w:r>
    </w:p>
    <w:p w14:paraId="6C5DB3F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use your influence to advocate for justice in your community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Esther's approach to influence was effective in changing the king's decision?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about timing and patience when using your influence? </w:t>
      </w:r>
    </w:p>
    <w:p w14:paraId="6B01DD46"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C6E76E"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01A97B59" w14:textId="77777777" w:rsidR="00357727" w:rsidRDefault="00357727" w:rsidP="00357727">
      <w:pPr>
        <w:spacing w:line="247" w:lineRule="auto"/>
        <w:rPr>
          <w:rFonts w:eastAsia="Times New Roman"/>
          <w:b/>
          <w:bCs/>
          <w:kern w:val="0"/>
          <w:sz w:val="21"/>
          <w:szCs w:val="21"/>
        </w:rPr>
      </w:pPr>
    </w:p>
    <w:p w14:paraId="61CF1F4E" w14:textId="07A936D7"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Value of Community</w:t>
      </w:r>
    </w:p>
    <w:p w14:paraId="61F0D78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story underscores the importance of community and support. Mordecai's guidance and the fasting of the Jewish people were crucial to the success of Esther's mission. Hebrews 10:24-25 advises, "And let us consider how to spur one another on to love and good deeds. Let us not neglect meeting together, as some have made a habit, but let us encourage one another." Community strengthens us for the challenges we face.</w:t>
      </w:r>
    </w:p>
    <w:p w14:paraId="6F88B72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Esther's courage inspire you to seek support from your community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was crucial for Esther's success in confronting Haman?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build a supportive community that stands up for justice like Esther's? </w:t>
      </w:r>
    </w:p>
    <w:p w14:paraId="6AE7F31D"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Action</w:t>
      </w:r>
    </w:p>
    <w:p w14:paraId="5F66A18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 xml:space="preserve">Esther's faith was not passive; it was active and bold. James 2:17 states, "So too, faith by itself, if it does not result in action, is dead." Let Esther's example </w:t>
      </w:r>
      <w:proofErr w:type="gramStart"/>
      <w:r w:rsidRPr="00F6333B">
        <w:rPr>
          <w:rFonts w:eastAsia="Times New Roman"/>
          <w:kern w:val="0"/>
          <w:sz w:val="21"/>
          <w:szCs w:val="21"/>
        </w:rPr>
        <w:t>inspire</w:t>
      </w:r>
      <w:proofErr w:type="gramEnd"/>
      <w:r w:rsidRPr="00F6333B">
        <w:rPr>
          <w:rFonts w:eastAsia="Times New Roman"/>
          <w:kern w:val="0"/>
          <w:sz w:val="21"/>
          <w:szCs w:val="21"/>
        </w:rPr>
        <w:t xml:space="preserve"> you to put your faith into action, trusting that God will use your efforts for His purposes.</w:t>
      </w:r>
    </w:p>
    <w:p w14:paraId="7F4FE44D" w14:textId="77777777" w:rsidR="00357727"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Esther's courage inspire you to take bold actions in your own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up for your beliefs, even when it's risky?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faith sometimes require us to confront difficult situations, and how can you prepare for this?</w:t>
      </w:r>
      <w:r w:rsidRPr="001B37DC">
        <w:br w:type="page"/>
      </w:r>
    </w:p>
    <w:p w14:paraId="36F64E84"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t>Esther 8 Teaching Points and Bible Study Questions</w:t>
      </w:r>
    </w:p>
    <w:p w14:paraId="222EF133" w14:textId="5DEDC35F"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Divine Reversals Are Possible</w:t>
      </w:r>
    </w:p>
    <w:p w14:paraId="7DE803C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In Esther 8, we witness a dramatic reversal of fortune. Mordecai, once a target of Haman's wrath, is elevated to a position of power. This reminds us that God can turn any situation around. As Romans 8:28 assures us, "And we know that God works all things together for the good of those who love Him, who are called according to His purpose." Trust in His timing and His ability to transform your circumstances.</w:t>
      </w:r>
    </w:p>
    <w:p w14:paraId="48E693E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embrace divine reversals in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reversals are significant in strengthening faith and hope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hopeful when facing seemingly irreversible circumstances? </w:t>
      </w:r>
    </w:p>
    <w:p w14:paraId="50C418CC"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Can Change the Course of History</w:t>
      </w:r>
    </w:p>
    <w:p w14:paraId="0DF81FD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 xml:space="preserve">Esther's bravery in approaching the king without being summoned is a testament to the power of courage. Her actions saved her people from destruction. As 2 Timothy 1:7 states, "For God has not given us a spirit of fear, but of power, love, and self-control." Let Esther's example </w:t>
      </w:r>
      <w:proofErr w:type="gramStart"/>
      <w:r w:rsidRPr="00F6333B">
        <w:rPr>
          <w:rFonts w:eastAsia="Times New Roman"/>
          <w:kern w:val="0"/>
          <w:sz w:val="21"/>
          <w:szCs w:val="21"/>
        </w:rPr>
        <w:t>inspire</w:t>
      </w:r>
      <w:proofErr w:type="gramEnd"/>
      <w:r w:rsidRPr="00F6333B">
        <w:rPr>
          <w:rFonts w:eastAsia="Times New Roman"/>
          <w:kern w:val="0"/>
          <w:sz w:val="21"/>
          <w:szCs w:val="21"/>
        </w:rPr>
        <w:t xml:space="preserve"> you to act boldly in faith.</w:t>
      </w:r>
    </w:p>
    <w:p w14:paraId="02E9DA1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demonstrate courage in your community to influence positive change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when facing unjust situations, and how can you cultivate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you had the opportunity to change a harmful policy or practice? </w:t>
      </w:r>
    </w:p>
    <w:p w14:paraId="4124D873"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CF60FE"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364BD1B2" w14:textId="77777777" w:rsidR="00357727" w:rsidRDefault="00357727" w:rsidP="00357727">
      <w:pPr>
        <w:spacing w:line="247" w:lineRule="auto"/>
        <w:rPr>
          <w:rFonts w:eastAsia="Times New Roman"/>
          <w:b/>
          <w:bCs/>
          <w:kern w:val="0"/>
          <w:sz w:val="21"/>
          <w:szCs w:val="21"/>
        </w:rPr>
      </w:pPr>
    </w:p>
    <w:p w14:paraId="605F6DAE" w14:textId="6AC8D978"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Advocacy Is a Powerful Tool</w:t>
      </w:r>
    </w:p>
    <w:p w14:paraId="47FF8C3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 and Esther's advocacy for their people demonstrates the impact of standing up for others. Proverbs 31:8-9 encourages us to "Speak up for those who cannot speak for themselves, for the rights of all who are destitute." Use your voice to advocate for justice and righteousness in your community.</w:t>
      </w:r>
    </w:p>
    <w:p w14:paraId="31B23EC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use your influence to advocate for others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advocacy is essential in creating positive change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a more effective advocate for those in need? </w:t>
      </w:r>
    </w:p>
    <w:p w14:paraId="1E1FC96A"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w:t>
      </w:r>
    </w:p>
    <w:p w14:paraId="447EAEE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Jewish people united in fasting and prayer, which played a crucial role in their deliverance. This unity is a powerful reminder of the strength found in community. As Ecclesiastes 4:12 tells us, "Though one may be overpowered, two can defend themselves. A cord of three strands is not quickly broken." Seek fellowship and support in your faith journey.</w:t>
      </w:r>
    </w:p>
    <w:p w14:paraId="4B0924D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unity among communities today mirror the collective strength shown in Esther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Jews' survival in Esther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own community or group? </w:t>
      </w:r>
    </w:p>
    <w:p w14:paraId="6005EF9A"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9241E0"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2A3B70EE" w14:textId="77777777" w:rsidR="00357727" w:rsidRDefault="00357727" w:rsidP="00357727">
      <w:pPr>
        <w:spacing w:line="247" w:lineRule="auto"/>
        <w:rPr>
          <w:rFonts w:eastAsia="Times New Roman"/>
          <w:b/>
          <w:bCs/>
          <w:kern w:val="0"/>
          <w:sz w:val="21"/>
          <w:szCs w:val="21"/>
        </w:rPr>
      </w:pPr>
    </w:p>
    <w:p w14:paraId="38D64FA6" w14:textId="70F60C1C"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God’s Providence Is Unfailing</w:t>
      </w:r>
    </w:p>
    <w:p w14:paraId="10BA787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Throughout Esther 8, we see God's providence at work, orchestrating events for the good of His people. This is a reminder that God is always in control, even when we cannot see it. As Jeremiah 29:11 promises, "For I know the plans I have for you, declares the LORD, plans to prosper you and not to harm you, plans to give you hope and a future."</w:t>
      </w:r>
    </w:p>
    <w:p w14:paraId="66EA2B76" w14:textId="77777777" w:rsidR="00357727" w:rsidRDefault="00357727" w:rsidP="00357727">
      <w:pPr>
        <w:spacing w:line="247" w:lineRule="auto"/>
      </w:pPr>
      <w:r w:rsidRPr="00F6333B">
        <w:rPr>
          <w:rFonts w:eastAsia="Times New Roman"/>
          <w:kern w:val="0"/>
          <w:sz w:val="21"/>
          <w:szCs w:val="21"/>
        </w:rPr>
        <w:t>1. How can you trust God's providence when facing seemingly irreversible situations like Esther and Mordecai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timing from Esther's experience in chapter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unfailing providence encourage you to act courageously in difficult circumstances?</w:t>
      </w:r>
    </w:p>
    <w:p w14:paraId="4DEC056A" w14:textId="5617B791"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Righteous Leadership</w:t>
      </w:r>
    </w:p>
    <w:p w14:paraId="729893F0"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rise to power highlights the impact of righteous leadership. His integrity and faithfulness brought peace and prosperity to his people. Proverbs 29:2 says, "When the righteous thrive, the people rejoice; when the wicked rule, the people groan." Strive to be a leader who reflects God's righteousness in all you do.</w:t>
      </w:r>
    </w:p>
    <w:p w14:paraId="6270559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promote righteous leadership in your community, inspired by Esther and Mordecai's actions in Esther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justice, as demonstrated in Esther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8 about advocating for others under righteous leadership? </w:t>
      </w:r>
    </w:p>
    <w:p w14:paraId="452378BB"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82E21A"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7A19C5BF" w14:textId="77777777" w:rsidR="00357727" w:rsidRDefault="00357727" w:rsidP="00357727">
      <w:pPr>
        <w:spacing w:line="247" w:lineRule="auto"/>
        <w:rPr>
          <w:rFonts w:eastAsia="Times New Roman"/>
          <w:b/>
          <w:bCs/>
          <w:kern w:val="0"/>
          <w:sz w:val="21"/>
          <w:szCs w:val="21"/>
        </w:rPr>
      </w:pPr>
    </w:p>
    <w:p w14:paraId="0A91A349" w14:textId="1428BE50"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Role of Prayer and Fasting</w:t>
      </w:r>
    </w:p>
    <w:p w14:paraId="1031D7ED"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Jewish people's deliverance was preceded by prayer and fasting, underscoring the importance of these spiritual disciplines. As Philippians 4:6 encourages, "Do not be anxious about anything, but in every situation, by prayer and petition, with thanksgiving, present your requests to God." Make prayer and fasting a regular part of your spiritual practice.</w:t>
      </w:r>
    </w:p>
    <w:p w14:paraId="63355F9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prayer and fasting influence your response to challenging situations like Esther's?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and fasting were crucial for Esther's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about the power of collective prayer and fasting? </w:t>
      </w:r>
    </w:p>
    <w:p w14:paraId="11A1CC93"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Honors Faithfulness</w:t>
      </w:r>
    </w:p>
    <w:p w14:paraId="0731E24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faithfulness to God and his people did not go unnoticed. His eventual honor and recognition remind us that God rewards those who remain steadfast in their faith. As Hebrews 11:6 states, "And without faith it is impossible to please God, because anyone who comes to Him must believe that He exists and that He rewards those who earnestly seek Him."</w:t>
      </w:r>
    </w:p>
    <w:p w14:paraId="1FC233C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like Esther did in Esther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honors faithfulness, and how can this influence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when facing adversity, as seen in Esther 8? </w:t>
      </w:r>
    </w:p>
    <w:p w14:paraId="0494B91C"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D50D28"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6A6D3272" w14:textId="77777777" w:rsidR="00357727" w:rsidRDefault="00357727" w:rsidP="00357727">
      <w:pPr>
        <w:spacing w:line="247" w:lineRule="auto"/>
        <w:rPr>
          <w:rFonts w:eastAsia="Times New Roman"/>
          <w:b/>
          <w:bCs/>
          <w:kern w:val="0"/>
          <w:sz w:val="21"/>
          <w:szCs w:val="21"/>
        </w:rPr>
      </w:pPr>
    </w:p>
    <w:p w14:paraId="78483FE9" w14:textId="5166A8F9"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Impact of Written Decrees</w:t>
      </w:r>
    </w:p>
    <w:p w14:paraId="06C8D4D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new decree written by Mordecai allowed the Jews to defend themselves, showcasing the power of written words. This is a reminder of the importance of Scripture, God's written Word, in guiding and protecting us. As Psalm 119:105 declares, "Your word is a lamp to my feet and a light to my path."</w:t>
      </w:r>
    </w:p>
    <w:p w14:paraId="6199237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ensure your written words positively impact others like Esther's decree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written decrees hold significant power in shaping community actions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Esther's decree about using authority to protect and uplift others? </w:t>
      </w:r>
    </w:p>
    <w:p w14:paraId="4AF2D916"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Deliverance</w:t>
      </w:r>
    </w:p>
    <w:p w14:paraId="617EEBB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Jews' celebration of their deliverance is a powerful reminder to rejoice in God's salvation. As Psalm 118:24 proclaims, "This is the day that the LORD has made; let us rejoice and be glad in it." Take time to celebrate and give thanks for the ways God has delivered and blessed you.</w:t>
      </w:r>
    </w:p>
    <w:p w14:paraId="5D24E92C" w14:textId="77777777" w:rsidR="00357727"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you celebrate God's deliverance in your life like the Jews did in Esther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and celebrate past deliverances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future generations understand and celebrate God's deliverance?</w:t>
      </w:r>
      <w:r w:rsidRPr="001B37DC">
        <w:br w:type="page"/>
      </w:r>
    </w:p>
    <w:p w14:paraId="6C123132"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t>Esther 9 Teaching Points and Bible Study Questions</w:t>
      </w:r>
    </w:p>
    <w:p w14:paraId="10F640CE" w14:textId="7A351F05"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Power of Divine Timing</w:t>
      </w:r>
    </w:p>
    <w:p w14:paraId="5220D934"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In Esther 9, we see the culmination of events that were perfectly orchestrated by God. The Jews were granted the right to defend themselves on the very day their enemies planned to destroy them. This reminds us of Ecclesiastes 3:1, "There is a time for everything, and a season for every activity under the heavens." Trust in God's timing, for He knows the perfect moment to act in your life.</w:t>
      </w:r>
    </w:p>
    <w:p w14:paraId="51398CD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and act on divine timing in your daily decisions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timing played a crucial role in Esther's victory?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and wait for divine timing in uncertain situations? </w:t>
      </w:r>
    </w:p>
    <w:p w14:paraId="27DCCBA1"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Adversity</w:t>
      </w:r>
    </w:p>
    <w:p w14:paraId="5C7CA9D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 xml:space="preserve">Esther's bravery is a testament to the power of faith and courage. She risked her life to save her people, embodying the truth of Joshua 1:9, "Be strong and courageous. Do not be afraid; do not be discouraged, for the Lord your God will be with you wherever you go." Let Esther's example </w:t>
      </w:r>
      <w:proofErr w:type="gramStart"/>
      <w:r w:rsidRPr="00F6333B">
        <w:rPr>
          <w:rFonts w:eastAsia="Times New Roman"/>
          <w:kern w:val="0"/>
          <w:sz w:val="21"/>
          <w:szCs w:val="21"/>
        </w:rPr>
        <w:t>inspire</w:t>
      </w:r>
      <w:proofErr w:type="gramEnd"/>
      <w:r w:rsidRPr="00F6333B">
        <w:rPr>
          <w:rFonts w:eastAsia="Times New Roman"/>
          <w:kern w:val="0"/>
          <w:sz w:val="21"/>
          <w:szCs w:val="21"/>
        </w:rPr>
        <w:t xml:space="preserve"> you to stand firm in your convictions, even when the odds seem insurmountable.</w:t>
      </w:r>
    </w:p>
    <w:p w14:paraId="358B97F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demonstrate courage when facing challenges similar to those in Esther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when confronting adversity, as shown in Esther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build courage in difficult situations like those in Esther 9? </w:t>
      </w:r>
    </w:p>
    <w:p w14:paraId="44D73791"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1E4512"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362AF2DB" w14:textId="77777777" w:rsidR="00357727" w:rsidRDefault="00357727" w:rsidP="00357727">
      <w:pPr>
        <w:spacing w:line="247" w:lineRule="auto"/>
        <w:rPr>
          <w:rFonts w:eastAsia="Times New Roman"/>
          <w:b/>
          <w:bCs/>
          <w:kern w:val="0"/>
          <w:sz w:val="21"/>
          <w:szCs w:val="21"/>
        </w:rPr>
      </w:pPr>
    </w:p>
    <w:p w14:paraId="47517476" w14:textId="744C822D"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Importance of Unity</w:t>
      </w:r>
    </w:p>
    <w:p w14:paraId="1AEDA04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Jews banded together to defend themselves, demonstrating the strength found in unity. As Ecclesiastes 4:12 states, "Though one may be overpowered, two can defend themselves. A cord of three strands is not quickly broken." In times of trial, seek the support of your community and stand together in faith.</w:t>
      </w:r>
    </w:p>
    <w:p w14:paraId="292A42E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unity among communities today mirror the collective strength shown in Esther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Jews' survival in Esther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own community or group? </w:t>
      </w:r>
    </w:p>
    <w:p w14:paraId="55551E23"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Justice</w:t>
      </w:r>
    </w:p>
    <w:p w14:paraId="3D72017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9 highlights the execution of justice as the Jews defended themselves against their enemies. This reflects the biblical principle found in Proverbs 21:15, "When justice is done, it brings joy to the righteous but terror to evildoers." Trust that God is a just God, and He will bring about justice in His perfect way.</w:t>
      </w:r>
    </w:p>
    <w:p w14:paraId="59AF7A3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we ensure justice is served in our communities like in Esther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justice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pursuing justice require courage and wisdom, as seen in Esther 9? </w:t>
      </w:r>
    </w:p>
    <w:p w14:paraId="0C603CC4"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1654F8"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1B76152F" w14:textId="77777777" w:rsidR="00357727" w:rsidRDefault="00357727" w:rsidP="00357727">
      <w:pPr>
        <w:spacing w:line="247" w:lineRule="auto"/>
        <w:rPr>
          <w:rFonts w:eastAsia="Times New Roman"/>
          <w:b/>
          <w:bCs/>
          <w:kern w:val="0"/>
          <w:sz w:val="21"/>
          <w:szCs w:val="21"/>
        </w:rPr>
      </w:pPr>
    </w:p>
    <w:p w14:paraId="3BF0621A" w14:textId="56C69605"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Celebrating Deliverance</w:t>
      </w:r>
    </w:p>
    <w:p w14:paraId="0FF05C4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establishment of the Feast of Purim in Esther 9 is a celebration of deliverance and God's faithfulness. Psalm 30:11 reminds us, "You turned my wailing into dancing; you removed my sackcloth and clothed me with joy." Remember to celebrate and give thanks for the victories and deliverances God provides in your life.</w:t>
      </w:r>
    </w:p>
    <w:p w14:paraId="3D8673AD" w14:textId="77777777" w:rsidR="00357727" w:rsidRDefault="00357727" w:rsidP="00357727">
      <w:pPr>
        <w:spacing w:line="247" w:lineRule="auto"/>
      </w:pPr>
      <w:r w:rsidRPr="00F6333B">
        <w:rPr>
          <w:rFonts w:eastAsia="Times New Roman"/>
          <w:kern w:val="0"/>
          <w:sz w:val="21"/>
          <w:szCs w:val="21"/>
        </w:rPr>
        <w:t>1. How can you incorporate gratitude for deliverance into your daily life and celebrations?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past deliverances strengthens community bonds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Esther 9 about responding to personal or communal deliverance today?</w:t>
      </w:r>
    </w:p>
    <w:p w14:paraId="10ED17D2" w14:textId="14989B31"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One Person</w:t>
      </w:r>
    </w:p>
    <w:p w14:paraId="72B78A2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Esther's influence as queen was pivotal in saving her people. Her story echoes the truth of James 5:16, "The prayer of a righteous person is powerful and effective." Never underestimate the impact you can have when you align your actions with God's will.</w:t>
      </w:r>
    </w:p>
    <w:p w14:paraId="063B390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use your influence to bring about positive change in your community like Esther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Esther's courage was pivotal in altering the fate of her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about the impact of taking a stand for justice? </w:t>
      </w:r>
    </w:p>
    <w:p w14:paraId="1A2F128F"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B3C5C1"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4EA8FD8A" w14:textId="77777777" w:rsidR="00357727" w:rsidRDefault="00357727" w:rsidP="00357727">
      <w:pPr>
        <w:spacing w:line="247" w:lineRule="auto"/>
        <w:rPr>
          <w:rFonts w:eastAsia="Times New Roman"/>
          <w:b/>
          <w:bCs/>
          <w:kern w:val="0"/>
          <w:sz w:val="21"/>
          <w:szCs w:val="21"/>
        </w:rPr>
      </w:pPr>
    </w:p>
    <w:p w14:paraId="2908ADEC" w14:textId="3FB64605"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Reversal of Fortunes</w:t>
      </w:r>
    </w:p>
    <w:p w14:paraId="4D04F66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Jews' enemies intended to destroy them, but God turned the tables. This reversal is a powerful reminder of Romans 8:28, "And we know that in all things God works for the good of those who love him, who have been called according to his purpose." Trust that God can turn any situation around for His glory and your good.</w:t>
      </w:r>
    </w:p>
    <w:p w14:paraId="526E763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apply the concept of reversal of fortunes in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past adversities can help in appreciating current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9 about handling unexpected changes in life? </w:t>
      </w:r>
    </w:p>
    <w:p w14:paraId="72B9BB73"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Remembrance</w:t>
      </w:r>
    </w:p>
    <w:p w14:paraId="5A590FB4"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Jews were instructed to remember their deliverance annually. This aligns with Deuteronomy 6:12, "Be careful that you do not forget the Lord, who brought you out of Egypt, out of the land of slavery." Regularly recall and share the stories of God's faithfulness in your life to strengthen your faith and encourage others.</w:t>
      </w:r>
    </w:p>
    <w:p w14:paraId="25BC600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incorporate remembrance of past victories into your daily life for encouragement?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deliverances is important for personal and communal faith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future generations understand the significance of past triumphs in your community? </w:t>
      </w:r>
    </w:p>
    <w:p w14:paraId="3A68C08B"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96940A"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22E3F2CD" w14:textId="77777777" w:rsidR="00357727" w:rsidRDefault="00357727" w:rsidP="00357727">
      <w:pPr>
        <w:spacing w:line="247" w:lineRule="auto"/>
        <w:rPr>
          <w:rFonts w:eastAsia="Times New Roman"/>
          <w:b/>
          <w:bCs/>
          <w:kern w:val="0"/>
          <w:sz w:val="21"/>
          <w:szCs w:val="21"/>
        </w:rPr>
      </w:pPr>
    </w:p>
    <w:p w14:paraId="46BBEA9E" w14:textId="7FBA232A"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Sovereignty of God</w:t>
      </w:r>
    </w:p>
    <w:p w14:paraId="32248A9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Throughout Esther 9, God's sovereignty is evident as He orchestrates events for His purposes. Proverbs 19:21 reminds us, "Many are the plans in a person’s heart, but it is the Lord’s purpose that prevails." Rest in the assurance that God is in control, even when circumstances seem chaotic.</w:t>
      </w:r>
    </w:p>
    <w:p w14:paraId="3EE5788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recognizing God's sovereignty in Esther 9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is crucial in understanding the outcomes in Esther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Esther 9 about trusting God's plan in uncertain situations? </w:t>
      </w:r>
    </w:p>
    <w:p w14:paraId="044CC8CE"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w:t>
      </w:r>
    </w:p>
    <w:p w14:paraId="10C03572"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 xml:space="preserve">The story of Esther and the establishment of Purim have been passed down through generations, leaving a legacy of faith and courage. As Hebrews 12:1 encourages, "Therefore, since we are surrounded by such a great cloud of witnesses, let us throw off everything that hinders and the sin that so easily entangles." Let Esther's legacy </w:t>
      </w:r>
      <w:proofErr w:type="gramStart"/>
      <w:r w:rsidRPr="00F6333B">
        <w:rPr>
          <w:rFonts w:eastAsia="Times New Roman"/>
          <w:kern w:val="0"/>
          <w:sz w:val="21"/>
          <w:szCs w:val="21"/>
        </w:rPr>
        <w:t>inspire</w:t>
      </w:r>
      <w:proofErr w:type="gramEnd"/>
      <w:r w:rsidRPr="00F6333B">
        <w:rPr>
          <w:rFonts w:eastAsia="Times New Roman"/>
          <w:kern w:val="0"/>
          <w:sz w:val="21"/>
          <w:szCs w:val="21"/>
        </w:rPr>
        <w:t xml:space="preserve"> you to live a life of faith that impacts future generations.</w:t>
      </w:r>
    </w:p>
    <w:p w14:paraId="38CF0924" w14:textId="77777777" w:rsidR="00357727"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Esther 9 inspire you to leave a legacy of faith in challenging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firm in your faith like Esther and Mordecai?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celebration of Purim in Esther 9 emphasize the importance of remembering acts of faith?</w:t>
      </w:r>
      <w:r w:rsidRPr="001B37DC">
        <w:br w:type="page"/>
      </w:r>
    </w:p>
    <w:p w14:paraId="799E82CA" w14:textId="77777777" w:rsidR="00357727" w:rsidRPr="00357727" w:rsidRDefault="00357727" w:rsidP="00357727">
      <w:pPr>
        <w:spacing w:line="247" w:lineRule="auto"/>
        <w:jc w:val="center"/>
        <w:outlineLvl w:val="0"/>
        <w:rPr>
          <w:rFonts w:eastAsia="Times New Roman"/>
          <w:b/>
          <w:bCs/>
          <w:kern w:val="36"/>
          <w:sz w:val="32"/>
          <w:szCs w:val="32"/>
        </w:rPr>
      </w:pPr>
      <w:r w:rsidRPr="00357727">
        <w:rPr>
          <w:rFonts w:eastAsia="Times New Roman"/>
          <w:b/>
          <w:bCs/>
          <w:kern w:val="36"/>
          <w:sz w:val="32"/>
          <w:szCs w:val="32"/>
        </w:rPr>
        <w:t>Esther 10 Teaching Points and Bible Study Questions</w:t>
      </w:r>
    </w:p>
    <w:p w14:paraId="510C81FB" w14:textId="1DE675B8"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Power of Influence</w:t>
      </w:r>
    </w:p>
    <w:p w14:paraId="67E36B19"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Esther 10 reminds us of the profound impact one person can have when they are in a position of influence. Mordecai, who rose to prominence, used his position for the good of his people. This is a reminder that wherever God places us, we can be a force for good. As it is written, "Mordecai the Jew was second only to King Xerxes, preeminent among the Jews, and held in high esteem by his many fellow Jews" (Esther 10:3). Use your influence wisely and for the glory of God.</w:t>
      </w:r>
    </w:p>
    <w:p w14:paraId="1A90940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Mordecai's rise to power inspire you to use your influence for positive change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Mordecai's influence was crucial for the Jewish people's welfare?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Mordecai about using influence to serve others rather than self-interest? </w:t>
      </w:r>
    </w:p>
    <w:p w14:paraId="378B59E9"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Faithfulness</w:t>
      </w:r>
    </w:p>
    <w:p w14:paraId="78050E2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story is a testament to the importance of faithfulness. He remained steadfast in his duties and loyal to his people, which ultimately led to his elevation. "He worked for the good of his people and spoke up for the welfare of all the Jews" (Esther 10:3). Faithfulness in small things can lead to greater responsibilities and blessings.</w:t>
      </w:r>
    </w:p>
    <w:p w14:paraId="74FD6F3E"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Mordecai's faithfulness inspire you to remain steadfast in your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building trust and influence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faithfulness in your personal and professional life? </w:t>
      </w:r>
    </w:p>
    <w:p w14:paraId="610ED14E"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39F38A"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62C41E77" w14:textId="77777777" w:rsidR="00357727" w:rsidRDefault="00357727" w:rsidP="00357727">
      <w:pPr>
        <w:spacing w:line="247" w:lineRule="auto"/>
        <w:rPr>
          <w:rFonts w:eastAsia="Times New Roman"/>
          <w:b/>
          <w:bCs/>
          <w:kern w:val="0"/>
          <w:sz w:val="21"/>
          <w:szCs w:val="21"/>
        </w:rPr>
      </w:pPr>
    </w:p>
    <w:p w14:paraId="39A1A5D2" w14:textId="3A40CB4D"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God's Sovereignty in Leadership</w:t>
      </w:r>
    </w:p>
    <w:p w14:paraId="09632C5B"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chapter highlights God's sovereignty in placing leaders in positions of power. Mordecai's rise to power was not by chance but by divine appointment. This reminds us that God is in control, even in the political realm. Trust in His plan, knowing that "the king’s heart is a stream of water in the hand of the LORD; He turns it wherever He will" (Proverbs 21:1).</w:t>
      </w:r>
    </w:p>
    <w:p w14:paraId="3CA941FA"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God's sovereignty in your leaders' decisions, even when you disagree with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plan in leadership changes at work or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places certain individuals in leadership roles, and how can you support them? </w:t>
      </w:r>
    </w:p>
    <w:p w14:paraId="4454E006"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Righteousness</w:t>
      </w:r>
    </w:p>
    <w:p w14:paraId="0723159C"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legacy was one of righteousness and justice. His actions left a lasting impact on his people and are recorded for generations to learn from. "He worked for the good of his people" (Esther 10:3). Consider the legacy you are building and strive to leave one that honors God and benefits others.</w:t>
      </w:r>
    </w:p>
    <w:p w14:paraId="6800A37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righteousness like Mordecai's?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will remember about your character and actions in the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Mordecai's legacy inspire you to pursue righteousness in your own community? </w:t>
      </w:r>
    </w:p>
    <w:p w14:paraId="3CC37487"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059F1B"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209FE59A" w14:textId="77777777" w:rsidR="00357727" w:rsidRDefault="00357727" w:rsidP="00357727">
      <w:pPr>
        <w:spacing w:line="247" w:lineRule="auto"/>
        <w:rPr>
          <w:rFonts w:eastAsia="Times New Roman"/>
          <w:b/>
          <w:bCs/>
          <w:kern w:val="0"/>
          <w:sz w:val="21"/>
          <w:szCs w:val="21"/>
        </w:rPr>
      </w:pPr>
    </w:p>
    <w:p w14:paraId="7B8BE2FE" w14:textId="68B5C6FE"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Role of Humility in Leadership</w:t>
      </w:r>
    </w:p>
    <w:p w14:paraId="4090378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Despite his high position, Mordecai remained humble and focused on serving others. True leadership is marked by humility and a servant's heart. Jesus taught, "Whoever wants to become great among you must be your servant" (Matthew 20:26). Embrace humility as you lead and serve.</w:t>
      </w:r>
    </w:p>
    <w:p w14:paraId="05FED7CC" w14:textId="77777777" w:rsidR="00357727" w:rsidRDefault="00357727" w:rsidP="00357727">
      <w:pPr>
        <w:spacing w:line="247" w:lineRule="auto"/>
      </w:pPr>
      <w:r w:rsidRPr="00F6333B">
        <w:rPr>
          <w:rFonts w:eastAsia="Times New Roman"/>
          <w:kern w:val="0"/>
          <w:sz w:val="21"/>
          <w:szCs w:val="21"/>
        </w:rPr>
        <w:t>1. How can Mordecai's humility in leadership inspire your approach to leading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effective leadership in modern contexts?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Mordecai's example to improve your leadership style?</w:t>
      </w:r>
    </w:p>
    <w:p w14:paraId="7D46D181" w14:textId="27B280AB"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Courageous Advocacy</w:t>
      </w:r>
    </w:p>
    <w:p w14:paraId="20E04D2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advocacy for his people was courageous and unwavering. He stood up for what was right, even when it was risky. This courage is a powerful example for us to follow. "He spoke up for the welfare of all the Jews" (Esther 10:3). Be bold in advocating for justice and truth.</w:t>
      </w:r>
    </w:p>
    <w:p w14:paraId="57FCC4C8"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advocate courageously for others in your community like Mordecai did for the Jews?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courageous advocacy can lead to positive change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someone who is advocating for a just cause? </w:t>
      </w:r>
    </w:p>
    <w:p w14:paraId="28AECEE2"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50BA46"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14A90AD7" w14:textId="77777777" w:rsidR="00357727" w:rsidRDefault="00357727" w:rsidP="00357727">
      <w:pPr>
        <w:spacing w:line="247" w:lineRule="auto"/>
        <w:rPr>
          <w:rFonts w:eastAsia="Times New Roman"/>
          <w:b/>
          <w:bCs/>
          <w:kern w:val="0"/>
          <w:sz w:val="21"/>
          <w:szCs w:val="21"/>
        </w:rPr>
      </w:pPr>
    </w:p>
    <w:p w14:paraId="171610EA" w14:textId="0F06D86A"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Blessing of Community Support</w:t>
      </w:r>
    </w:p>
    <w:p w14:paraId="449395D5"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success was not achieved in isolation; he had the support of his community. This underscores the importance of surrounding ourselves with a supportive and godly community. "He was held in high esteem by his many fellow Jews" (Esther 10:3). Seek out and nurture relationships that encourage and uplift you.</w:t>
      </w:r>
    </w:p>
    <w:p w14:paraId="6CE7E863"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you actively support your community like Mordecai did in Esther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essential for personal and collective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environment in your community today? </w:t>
      </w:r>
    </w:p>
    <w:p w14:paraId="17CB2045"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Written Records</w:t>
      </w:r>
    </w:p>
    <w:p w14:paraId="66A1A5B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The chapter concludes with a mention of the chronicles of the kings of Media and Persia, highlighting the importance of documenting significant events. This serves as a reminder to record and remember God's faithfulness in our lives. "Are they not written in the book of the chronicles of the kings of Media and Persia?" (Esther 10:2). Keep a journal of God's work in your life to encourage yourself and others.</w:t>
      </w:r>
    </w:p>
    <w:p w14:paraId="62607071"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maintaining written records impact your personal or spiritual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documenting achievements is important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Mordecai's recorded deeds to apply in your own life? </w:t>
      </w:r>
    </w:p>
    <w:p w14:paraId="215A3454" w14:textId="77777777" w:rsidR="00357727" w:rsidRDefault="00357727" w:rsidP="0035772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15C7EF" w14:textId="77777777" w:rsidR="00357727" w:rsidRDefault="00357727">
      <w:pPr>
        <w:spacing w:after="0" w:line="240" w:lineRule="auto"/>
        <w:rPr>
          <w:rFonts w:eastAsia="Times New Roman"/>
          <w:b/>
          <w:bCs/>
          <w:kern w:val="0"/>
          <w:sz w:val="21"/>
          <w:szCs w:val="21"/>
        </w:rPr>
      </w:pPr>
      <w:r>
        <w:rPr>
          <w:rFonts w:eastAsia="Times New Roman"/>
          <w:b/>
          <w:bCs/>
          <w:kern w:val="0"/>
          <w:sz w:val="21"/>
          <w:szCs w:val="21"/>
        </w:rPr>
        <w:br w:type="page"/>
      </w:r>
    </w:p>
    <w:p w14:paraId="6E369F5E" w14:textId="77777777" w:rsidR="00357727" w:rsidRDefault="00357727" w:rsidP="00357727">
      <w:pPr>
        <w:spacing w:line="247" w:lineRule="auto"/>
        <w:rPr>
          <w:rFonts w:eastAsia="Times New Roman"/>
          <w:b/>
          <w:bCs/>
          <w:kern w:val="0"/>
          <w:sz w:val="21"/>
          <w:szCs w:val="21"/>
        </w:rPr>
      </w:pPr>
    </w:p>
    <w:p w14:paraId="28C69A03" w14:textId="40A3FD3B" w:rsidR="00357727" w:rsidRPr="00F6333B" w:rsidRDefault="00357727" w:rsidP="00357727">
      <w:pPr>
        <w:spacing w:line="247" w:lineRule="auto"/>
        <w:rPr>
          <w:rFonts w:eastAsia="Times New Roman"/>
          <w:kern w:val="0"/>
          <w:sz w:val="21"/>
          <w:szCs w:val="21"/>
        </w:rPr>
      </w:pPr>
      <w:r w:rsidRPr="00F6333B">
        <w:rPr>
          <w:rFonts w:eastAsia="Times New Roman"/>
          <w:b/>
          <w:bCs/>
          <w:kern w:val="0"/>
          <w:sz w:val="21"/>
          <w:szCs w:val="21"/>
        </w:rPr>
        <w:t>The Reward of Integrity</w:t>
      </w:r>
    </w:p>
    <w:p w14:paraId="660F1B5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Mordecai's integrity was rewarded with honor and respect. Living a life of integrity aligns us with God's will and brings blessings. "He worked for the good of his people" (Esther 10:3). Strive to live with integrity in all areas of your life, trusting that God sees and rewards your faithfulness.</w:t>
      </w:r>
    </w:p>
    <w:p w14:paraId="6C989F8F"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1. How can Mordecai's reward for integrity inspire you to act with integrity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often rewarded, even if not immediately visible?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integrity remains intact in challenging situations? </w:t>
      </w:r>
    </w:p>
    <w:p w14:paraId="362E31AD" w14:textId="77777777" w:rsidR="00357727" w:rsidRPr="00F6333B" w:rsidRDefault="00357727" w:rsidP="0035772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Providence</w:t>
      </w:r>
    </w:p>
    <w:p w14:paraId="25349616" w14:textId="77777777" w:rsidR="00357727" w:rsidRPr="00F6333B" w:rsidRDefault="00357727" w:rsidP="00357727">
      <w:pPr>
        <w:spacing w:line="247" w:lineRule="auto"/>
        <w:rPr>
          <w:rFonts w:eastAsia="Times New Roman"/>
          <w:kern w:val="0"/>
          <w:sz w:val="21"/>
          <w:szCs w:val="21"/>
        </w:rPr>
      </w:pPr>
      <w:r w:rsidRPr="00F6333B">
        <w:rPr>
          <w:rFonts w:eastAsia="Times New Roman"/>
          <w:kern w:val="0"/>
          <w:sz w:val="21"/>
          <w:szCs w:val="21"/>
        </w:rPr>
        <w:t>Finally, Esther 10 reassures us of God's providence. Even when His name is not mentioned, His hand is at work behind the scenes. Mordecai's story is a testament to God's ability to orchestrate events for His purposes. Trust in His providence, knowing that "in all things God works for the good of those who love Him" (Romans 8:28). Rest in the assurance that God is always at work, even when we cannot see it.</w:t>
      </w:r>
    </w:p>
    <w:p w14:paraId="3D1B078C" w14:textId="0492CB5E" w:rsidR="00F6333B" w:rsidRPr="001B37DC" w:rsidRDefault="00357727" w:rsidP="00357727">
      <w:pPr>
        <w:spacing w:line="247" w:lineRule="auto"/>
        <w:rPr>
          <w:rFonts w:eastAsia="Times New Roman"/>
          <w:kern w:val="0"/>
          <w:sz w:val="21"/>
          <w:szCs w:val="21"/>
        </w:rPr>
      </w:pPr>
      <w:r w:rsidRPr="00F6333B">
        <w:rPr>
          <w:rFonts w:eastAsia="Times New Roman"/>
          <w:kern w:val="0"/>
          <w:sz w:val="21"/>
          <w:szCs w:val="21"/>
        </w:rPr>
        <w:t>1. How can you recognize God's providence in your daily life, similar to Mordecai's rise in Esther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unseen plans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providence can impact your decision-making and outlook on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1E399" w14:textId="77777777" w:rsidR="00B57FB9" w:rsidRDefault="00B57FB9" w:rsidP="00993188">
      <w:pPr>
        <w:spacing w:after="0" w:line="240" w:lineRule="auto"/>
      </w:pPr>
      <w:r>
        <w:separator/>
      </w:r>
    </w:p>
  </w:endnote>
  <w:endnote w:type="continuationSeparator" w:id="0">
    <w:p w14:paraId="583F1A0C" w14:textId="77777777" w:rsidR="00B57FB9" w:rsidRDefault="00B57FB9"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950D"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853FFC4"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987FFB5"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3456" w14:textId="77777777" w:rsidR="007F1F09" w:rsidRPr="007F1F09" w:rsidRDefault="007F1F09" w:rsidP="00506EB5">
    <w:pPr>
      <w:pStyle w:val="Footer"/>
      <w:framePr w:wrap="none" w:vAnchor="text" w:hAnchor="margin" w:xAlign="center" w:y="1"/>
      <w:rPr>
        <w:rStyle w:val="PageNumber"/>
        <w:sz w:val="11"/>
        <w:szCs w:val="11"/>
      </w:rPr>
    </w:pPr>
  </w:p>
  <w:p w14:paraId="5AF9AA39"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042FFD"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48E3A733" wp14:editId="60923CFF">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53AEAEF" wp14:editId="2053CD09">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1CA3D"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2D5E3"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30E41B7D"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B0364" w14:textId="77777777" w:rsidR="00B57FB9" w:rsidRDefault="00B57FB9" w:rsidP="00993188">
      <w:pPr>
        <w:spacing w:after="0" w:line="240" w:lineRule="auto"/>
      </w:pPr>
      <w:r>
        <w:separator/>
      </w:r>
    </w:p>
  </w:footnote>
  <w:footnote w:type="continuationSeparator" w:id="0">
    <w:p w14:paraId="0D1367AD" w14:textId="77777777" w:rsidR="00B57FB9" w:rsidRDefault="00B57FB9"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27"/>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57727"/>
    <w:rsid w:val="00391B5E"/>
    <w:rsid w:val="00397296"/>
    <w:rsid w:val="003B6791"/>
    <w:rsid w:val="004F7C83"/>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56AEB"/>
    <w:rsid w:val="00AB704D"/>
    <w:rsid w:val="00AF1073"/>
    <w:rsid w:val="00B14F85"/>
    <w:rsid w:val="00B15325"/>
    <w:rsid w:val="00B22981"/>
    <w:rsid w:val="00B26268"/>
    <w:rsid w:val="00B4631E"/>
    <w:rsid w:val="00B57FB9"/>
    <w:rsid w:val="00BB25B5"/>
    <w:rsid w:val="00C410F6"/>
    <w:rsid w:val="00C459AB"/>
    <w:rsid w:val="00C53FDE"/>
    <w:rsid w:val="00CD424F"/>
    <w:rsid w:val="00D32F91"/>
    <w:rsid w:val="00DA5F01"/>
    <w:rsid w:val="00DB0942"/>
    <w:rsid w:val="00DC3612"/>
    <w:rsid w:val="00E01F86"/>
    <w:rsid w:val="00E16C25"/>
    <w:rsid w:val="00E43AC8"/>
    <w:rsid w:val="00E97DBD"/>
    <w:rsid w:val="00EE33EB"/>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9511E"/>
  <w15:chartTrackingRefBased/>
  <w15:docId w15:val="{788AD323-84B3-408D-A9C3-6C5BD7C4A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6</TotalTime>
  <Pages>51</Pages>
  <Words>9721</Words>
  <Characters>55411</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2025-12-30T09:04:00Z</dcterms:created>
  <dcterms:modified xsi:type="dcterms:W3CDTF">2026-01-12T03:35:00Z</dcterms:modified>
</cp:coreProperties>
</file>